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B96C2" w14:textId="77777777" w:rsidR="005E0C09" w:rsidRPr="005159E8" w:rsidRDefault="005E0C09" w:rsidP="00514BF2">
      <w:pPr>
        <w:rPr>
          <w:rFonts w:ascii="Arial" w:hAnsi="Arial" w:cs="Arial"/>
        </w:rPr>
      </w:pPr>
    </w:p>
    <w:p w14:paraId="0CB35B7C" w14:textId="77777777" w:rsidR="001751EC" w:rsidRDefault="001751EC" w:rsidP="00F72BE7">
      <w:pPr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350"/>
      </w:tblGrid>
      <w:tr w:rsidR="00DD752B" w:rsidRPr="00436958" w14:paraId="207A8F09" w14:textId="77777777" w:rsidTr="00436958">
        <w:tc>
          <w:tcPr>
            <w:tcW w:w="7196" w:type="dxa"/>
            <w:shd w:val="clear" w:color="auto" w:fill="auto"/>
          </w:tcPr>
          <w:p w14:paraId="57C950B4" w14:textId="77777777" w:rsidR="00DD752B" w:rsidRPr="00436958" w:rsidRDefault="00DD752B" w:rsidP="00F72BE7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6129ED1E" w14:textId="77777777" w:rsidR="00DD752B" w:rsidRPr="00436958" w:rsidRDefault="00DD752B" w:rsidP="00F72BE7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r w:rsidRPr="00436958">
              <w:rPr>
                <w:rFonts w:ascii="Arial" w:hAnsi="Arial" w:cs="Arial"/>
                <w:color w:val="344B57"/>
                <w:sz w:val="18"/>
                <w:szCs w:val="18"/>
              </w:rPr>
              <w:t>Kantoorgebouw</w:t>
            </w:r>
          </w:p>
        </w:tc>
      </w:tr>
      <w:tr w:rsidR="00DD752B" w:rsidRPr="00436958" w14:paraId="45C29B93" w14:textId="77777777" w:rsidTr="00436958">
        <w:tc>
          <w:tcPr>
            <w:tcW w:w="7196" w:type="dxa"/>
            <w:shd w:val="clear" w:color="auto" w:fill="auto"/>
          </w:tcPr>
          <w:p w14:paraId="18CE1EC5" w14:textId="77777777" w:rsidR="00DD752B" w:rsidRPr="00436958" w:rsidRDefault="00DD752B" w:rsidP="00F72BE7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367F1E85" w14:textId="77777777" w:rsidR="00DD752B" w:rsidRPr="00436958" w:rsidRDefault="00DD752B" w:rsidP="00F72BE7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proofErr w:type="spellStart"/>
            <w:r w:rsidRPr="00436958">
              <w:rPr>
                <w:rFonts w:ascii="Arial" w:hAnsi="Arial" w:cs="Arial"/>
                <w:color w:val="344B57"/>
                <w:sz w:val="18"/>
                <w:szCs w:val="18"/>
              </w:rPr>
              <w:t>Galghenwert</w:t>
            </w:r>
            <w:proofErr w:type="spellEnd"/>
          </w:p>
        </w:tc>
      </w:tr>
      <w:tr w:rsidR="00DD752B" w:rsidRPr="00436958" w14:paraId="04143019" w14:textId="77777777" w:rsidTr="00436958">
        <w:tc>
          <w:tcPr>
            <w:tcW w:w="7196" w:type="dxa"/>
            <w:shd w:val="clear" w:color="auto" w:fill="auto"/>
          </w:tcPr>
          <w:p w14:paraId="55D72646" w14:textId="77777777" w:rsidR="00DD752B" w:rsidRPr="00436958" w:rsidRDefault="00DD752B" w:rsidP="006224B3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39E43D65" w14:textId="77777777" w:rsidR="00DD752B" w:rsidRPr="00436958" w:rsidRDefault="00DD752B" w:rsidP="00DD752B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r w:rsidRPr="00436958">
              <w:rPr>
                <w:rFonts w:ascii="Arial" w:hAnsi="Arial" w:cs="Arial"/>
                <w:color w:val="344B57"/>
                <w:sz w:val="18"/>
                <w:szCs w:val="18"/>
              </w:rPr>
              <w:t>Herculesplein 38</w:t>
            </w:r>
          </w:p>
        </w:tc>
      </w:tr>
      <w:tr w:rsidR="00DD752B" w:rsidRPr="00436958" w14:paraId="480463D9" w14:textId="77777777" w:rsidTr="00436958">
        <w:tc>
          <w:tcPr>
            <w:tcW w:w="7196" w:type="dxa"/>
            <w:shd w:val="clear" w:color="auto" w:fill="auto"/>
          </w:tcPr>
          <w:p w14:paraId="1585F1D9" w14:textId="77777777" w:rsidR="00DD752B" w:rsidRPr="00436958" w:rsidRDefault="00DD752B" w:rsidP="00DD752B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4E9BBF3D" w14:textId="77777777" w:rsidR="00DD752B" w:rsidRPr="00436958" w:rsidRDefault="00DD752B" w:rsidP="00DD752B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r w:rsidRPr="00436958">
              <w:rPr>
                <w:rFonts w:ascii="Arial" w:hAnsi="Arial" w:cs="Arial"/>
                <w:color w:val="344B57"/>
                <w:sz w:val="18"/>
                <w:szCs w:val="18"/>
              </w:rPr>
              <w:t>3584 AA Utrecht</w:t>
            </w:r>
          </w:p>
        </w:tc>
      </w:tr>
      <w:tr w:rsidR="00DD752B" w:rsidRPr="00436958" w14:paraId="1A5F0862" w14:textId="77777777" w:rsidTr="00436958">
        <w:tc>
          <w:tcPr>
            <w:tcW w:w="7196" w:type="dxa"/>
            <w:shd w:val="clear" w:color="auto" w:fill="auto"/>
          </w:tcPr>
          <w:p w14:paraId="6B7749C1" w14:textId="77777777" w:rsidR="00DD752B" w:rsidRPr="00436958" w:rsidRDefault="00DD752B" w:rsidP="00A13CE3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5A556DB8" w14:textId="77777777" w:rsidR="00DD752B" w:rsidRPr="00436958" w:rsidRDefault="00DD752B" w:rsidP="00DD752B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r w:rsidRPr="00436958">
              <w:rPr>
                <w:rFonts w:ascii="Arial" w:hAnsi="Arial" w:cs="Arial"/>
                <w:color w:val="344B57"/>
                <w:sz w:val="18"/>
                <w:szCs w:val="18"/>
              </w:rPr>
              <w:t>T 030 252 41 80</w:t>
            </w:r>
          </w:p>
        </w:tc>
      </w:tr>
      <w:tr w:rsidR="00DD752B" w:rsidRPr="00436958" w14:paraId="70715751" w14:textId="77777777" w:rsidTr="00436958">
        <w:tc>
          <w:tcPr>
            <w:tcW w:w="7196" w:type="dxa"/>
            <w:shd w:val="clear" w:color="auto" w:fill="auto"/>
          </w:tcPr>
          <w:p w14:paraId="4AD15797" w14:textId="77777777" w:rsidR="00DD752B" w:rsidRPr="00436958" w:rsidRDefault="00DD752B" w:rsidP="00DD752B">
            <w:pPr>
              <w:rPr>
                <w:rFonts w:ascii="Arial" w:hAnsi="Arial" w:cs="Arial"/>
              </w:rPr>
            </w:pPr>
          </w:p>
        </w:tc>
        <w:tc>
          <w:tcPr>
            <w:tcW w:w="2350" w:type="dxa"/>
            <w:shd w:val="clear" w:color="auto" w:fill="auto"/>
          </w:tcPr>
          <w:p w14:paraId="5C1A1A57" w14:textId="77777777" w:rsidR="00DD752B" w:rsidRPr="00436958" w:rsidRDefault="00712071" w:rsidP="00712071">
            <w:pPr>
              <w:rPr>
                <w:rFonts w:ascii="Arial" w:hAnsi="Arial" w:cs="Arial"/>
                <w:color w:val="344B57"/>
                <w:sz w:val="18"/>
                <w:szCs w:val="18"/>
              </w:rPr>
            </w:pPr>
            <w:r>
              <w:rPr>
                <w:rFonts w:ascii="Arial" w:hAnsi="Arial" w:cs="Arial"/>
                <w:color w:val="344B57"/>
                <w:sz w:val="18"/>
                <w:szCs w:val="18"/>
              </w:rPr>
              <w:t>www.s</w:t>
            </w:r>
            <w:r w:rsidR="00DD752B" w:rsidRPr="00436958">
              <w:rPr>
                <w:rFonts w:ascii="Arial" w:hAnsi="Arial" w:cs="Arial"/>
                <w:color w:val="344B57"/>
                <w:sz w:val="18"/>
                <w:szCs w:val="18"/>
              </w:rPr>
              <w:t xml:space="preserve">anteon.nl </w:t>
            </w:r>
          </w:p>
        </w:tc>
      </w:tr>
    </w:tbl>
    <w:p w14:paraId="472FA4DA" w14:textId="77777777" w:rsidR="00EF4EF8" w:rsidRDefault="00EF4EF8" w:rsidP="00E3268D">
      <w:pPr>
        <w:rPr>
          <w:rFonts w:ascii="Arial" w:hAnsi="Arial" w:cs="Arial"/>
        </w:rPr>
      </w:pPr>
    </w:p>
    <w:p w14:paraId="09D424BA" w14:textId="77777777" w:rsidR="00EF4EF8" w:rsidRDefault="00EF4EF8" w:rsidP="00E3268D">
      <w:pPr>
        <w:rPr>
          <w:rFonts w:ascii="Arial" w:hAnsi="Arial" w:cs="Arial"/>
        </w:rPr>
      </w:pPr>
    </w:p>
    <w:p w14:paraId="2A91ABC5" w14:textId="77777777" w:rsidR="00EF4EF8" w:rsidRDefault="00EF4EF8" w:rsidP="00E3268D">
      <w:pPr>
        <w:rPr>
          <w:rFonts w:ascii="Arial" w:hAnsi="Arial" w:cs="Arial"/>
        </w:rPr>
      </w:pPr>
    </w:p>
    <w:p w14:paraId="317760E3" w14:textId="77777777" w:rsidR="006341D8" w:rsidRPr="006341D8" w:rsidRDefault="006341D8" w:rsidP="006341D8">
      <w:pPr>
        <w:rPr>
          <w:rFonts w:asciiTheme="minorHAnsi" w:hAnsiTheme="minorHAnsi"/>
          <w:b/>
          <w:sz w:val="22"/>
          <w:szCs w:val="22"/>
        </w:rPr>
      </w:pPr>
      <w:r w:rsidRPr="006341D8">
        <w:rPr>
          <w:rFonts w:asciiTheme="minorHAnsi" w:hAnsiTheme="minorHAnsi"/>
          <w:b/>
          <w:sz w:val="22"/>
          <w:szCs w:val="22"/>
        </w:rPr>
        <w:t>Verklaring gegevensverstrekking ten</w:t>
      </w:r>
      <w:r w:rsidR="002B6767">
        <w:rPr>
          <w:rFonts w:asciiTheme="minorHAnsi" w:hAnsiTheme="minorHAnsi"/>
          <w:b/>
          <w:sz w:val="22"/>
          <w:szCs w:val="22"/>
        </w:rPr>
        <w:t xml:space="preserve"> behoeve van Santeon Onderzoek</w:t>
      </w:r>
    </w:p>
    <w:p w14:paraId="4BCCA068" w14:textId="77777777" w:rsidR="006341D8" w:rsidRDefault="006341D8" w:rsidP="006341D8">
      <w:pPr>
        <w:rPr>
          <w:rFonts w:asciiTheme="minorHAnsi" w:hAnsiTheme="minorHAnsi"/>
          <w:sz w:val="22"/>
          <w:szCs w:val="22"/>
        </w:rPr>
      </w:pPr>
    </w:p>
    <w:p w14:paraId="04329B9D" w14:textId="77777777" w:rsidR="006341D8" w:rsidRDefault="006341D8" w:rsidP="006341D8">
      <w:pPr>
        <w:rPr>
          <w:rFonts w:asciiTheme="minorHAnsi" w:hAnsiTheme="minorHAnsi"/>
          <w:sz w:val="22"/>
          <w:szCs w:val="22"/>
        </w:rPr>
      </w:pPr>
    </w:p>
    <w:p w14:paraId="248883BE" w14:textId="7356DA88" w:rsidR="004164DD" w:rsidRDefault="00080B37" w:rsidP="006341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Hierbij</w:t>
      </w:r>
      <w:r w:rsidR="006341D8" w:rsidRPr="006341D8">
        <w:rPr>
          <w:rFonts w:asciiTheme="minorHAnsi" w:hAnsiTheme="minorHAnsi"/>
          <w:sz w:val="22"/>
          <w:szCs w:val="22"/>
        </w:rPr>
        <w:t xml:space="preserve"> verklaar ik,   </w:t>
      </w:r>
      <w:r w:rsidR="006341D8">
        <w:rPr>
          <w:rFonts w:ascii="Calibri" w:hAnsi="Calibri" w:cs="Calibr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="006341D8">
        <w:rPr>
          <w:rFonts w:ascii="Calibri" w:hAnsi="Calibri" w:cs="Calibri"/>
          <w:sz w:val="22"/>
        </w:rPr>
        <w:instrText xml:space="preserve"> FORMTEXT </w:instrText>
      </w:r>
      <w:r w:rsidR="006341D8">
        <w:rPr>
          <w:rFonts w:ascii="Calibri" w:hAnsi="Calibri" w:cs="Calibri"/>
          <w:sz w:val="22"/>
        </w:rPr>
      </w:r>
      <w:r w:rsidR="006341D8">
        <w:rPr>
          <w:rFonts w:ascii="Calibri" w:hAnsi="Calibri" w:cs="Calibri"/>
          <w:sz w:val="22"/>
        </w:rPr>
        <w:fldChar w:fldCharType="separate"/>
      </w:r>
      <w:r w:rsidR="006341D8">
        <w:rPr>
          <w:rFonts w:ascii="Calibri" w:hAnsi="Calibri" w:cs="Calibri"/>
          <w:noProof/>
          <w:sz w:val="22"/>
        </w:rPr>
        <w:t> </w:t>
      </w:r>
      <w:r w:rsidR="006341D8">
        <w:rPr>
          <w:rFonts w:ascii="Calibri" w:hAnsi="Calibri" w:cs="Calibri"/>
          <w:noProof/>
          <w:sz w:val="22"/>
        </w:rPr>
        <w:t> </w:t>
      </w:r>
      <w:r w:rsidR="006341D8">
        <w:rPr>
          <w:rFonts w:ascii="Calibri" w:hAnsi="Calibri" w:cs="Calibri"/>
          <w:noProof/>
          <w:sz w:val="22"/>
        </w:rPr>
        <w:t> </w:t>
      </w:r>
      <w:r w:rsidR="006341D8">
        <w:rPr>
          <w:rFonts w:ascii="Calibri" w:hAnsi="Calibri" w:cs="Calibri"/>
          <w:noProof/>
          <w:sz w:val="22"/>
        </w:rPr>
        <w:t> </w:t>
      </w:r>
      <w:r w:rsidR="006341D8">
        <w:rPr>
          <w:rFonts w:ascii="Calibri" w:hAnsi="Calibri" w:cs="Calibri"/>
          <w:noProof/>
          <w:sz w:val="22"/>
        </w:rPr>
        <w:t> </w:t>
      </w:r>
      <w:bookmarkEnd w:id="0"/>
      <w:r w:rsidR="006341D8">
        <w:rPr>
          <w:rFonts w:ascii="Calibri" w:hAnsi="Calibri" w:cs="Calibri"/>
          <w:sz w:val="22"/>
        </w:rPr>
        <w:fldChar w:fldCharType="end"/>
      </w:r>
      <w:r w:rsidR="002B6767">
        <w:rPr>
          <w:rFonts w:asciiTheme="minorHAnsi" w:hAnsiTheme="minorHAnsi"/>
          <w:sz w:val="22"/>
          <w:szCs w:val="22"/>
        </w:rPr>
        <w:t xml:space="preserve">          </w:t>
      </w:r>
    </w:p>
    <w:p w14:paraId="2432E239" w14:textId="77777777" w:rsidR="004164DD" w:rsidRDefault="004164DD" w:rsidP="006341D8">
      <w:pPr>
        <w:rPr>
          <w:rFonts w:asciiTheme="minorHAnsi" w:hAnsiTheme="minorHAnsi"/>
          <w:sz w:val="22"/>
          <w:szCs w:val="22"/>
        </w:rPr>
      </w:pPr>
    </w:p>
    <w:p w14:paraId="4F1D6226" w14:textId="77777777" w:rsidR="004164DD" w:rsidRDefault="006341D8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6961A3">
        <w:rPr>
          <w:rFonts w:asciiTheme="minorHAnsi" w:hAnsiTheme="minorHAnsi"/>
          <w:sz w:val="22"/>
          <w:szCs w:val="22"/>
        </w:rPr>
        <w:t xml:space="preserve">de </w:t>
      </w:r>
      <w:r w:rsidR="0086544A">
        <w:rPr>
          <w:rFonts w:asciiTheme="minorHAnsi" w:hAnsiTheme="minorHAnsi"/>
          <w:sz w:val="22"/>
          <w:szCs w:val="22"/>
        </w:rPr>
        <w:t>(</w:t>
      </w:r>
      <w:r w:rsidRPr="006961A3">
        <w:rPr>
          <w:rFonts w:asciiTheme="minorHAnsi" w:hAnsiTheme="minorHAnsi"/>
          <w:sz w:val="22"/>
          <w:szCs w:val="22"/>
        </w:rPr>
        <w:t>patiënt</w:t>
      </w:r>
      <w:r w:rsidR="0086544A">
        <w:rPr>
          <w:rFonts w:asciiTheme="minorHAnsi" w:hAnsiTheme="minorHAnsi"/>
          <w:sz w:val="22"/>
          <w:szCs w:val="22"/>
        </w:rPr>
        <w:t>)</w:t>
      </w:r>
      <w:r w:rsidRPr="006961A3">
        <w:rPr>
          <w:rFonts w:asciiTheme="minorHAnsi" w:hAnsiTheme="minorHAnsi"/>
          <w:sz w:val="22"/>
          <w:szCs w:val="22"/>
        </w:rPr>
        <w:t xml:space="preserve">gegevens verstrekt </w:t>
      </w:r>
      <w:r w:rsidR="0086544A">
        <w:rPr>
          <w:rFonts w:asciiTheme="minorHAnsi" w:hAnsiTheme="minorHAnsi"/>
          <w:sz w:val="22"/>
          <w:szCs w:val="22"/>
        </w:rPr>
        <w:t xml:space="preserve">door Santeon </w:t>
      </w:r>
      <w:r w:rsidRPr="006961A3">
        <w:rPr>
          <w:rFonts w:asciiTheme="minorHAnsi" w:hAnsiTheme="minorHAnsi"/>
          <w:sz w:val="22"/>
          <w:szCs w:val="22"/>
        </w:rPr>
        <w:t xml:space="preserve">ten behoeve van de uitvoering van </w:t>
      </w:r>
      <w:r w:rsidR="0086544A">
        <w:rPr>
          <w:rFonts w:asciiTheme="minorHAnsi" w:hAnsiTheme="minorHAnsi"/>
          <w:sz w:val="22"/>
          <w:szCs w:val="22"/>
        </w:rPr>
        <w:t xml:space="preserve">het </w:t>
      </w:r>
      <w:r w:rsidRPr="006961A3">
        <w:rPr>
          <w:rFonts w:asciiTheme="minorHAnsi" w:hAnsiTheme="minorHAnsi"/>
          <w:sz w:val="22"/>
          <w:szCs w:val="22"/>
        </w:rPr>
        <w:t xml:space="preserve">onderzoek </w:t>
      </w:r>
      <w:r w:rsidR="0086544A">
        <w:rPr>
          <w:rFonts w:asciiTheme="minorHAnsi" w:hAnsiTheme="minorHAnsi"/>
          <w:sz w:val="22"/>
          <w:szCs w:val="22"/>
        </w:rPr>
        <w:t xml:space="preserve">(“de gegevens”) </w:t>
      </w:r>
      <w:r w:rsidRPr="006961A3">
        <w:rPr>
          <w:rFonts w:asciiTheme="minorHAnsi" w:hAnsiTheme="minorHAnsi"/>
          <w:sz w:val="22"/>
          <w:szCs w:val="22"/>
        </w:rPr>
        <w:t>uitsluitend te zullen gebruiken voor dat betreffende onderzoek</w:t>
      </w:r>
      <w:r w:rsidR="004164DD">
        <w:rPr>
          <w:rFonts w:asciiTheme="minorHAnsi" w:hAnsiTheme="minorHAnsi"/>
          <w:sz w:val="22"/>
          <w:szCs w:val="22"/>
        </w:rPr>
        <w:t xml:space="preserve"> volgens het bij de Santeon Beheercommissie ingediende onderzoeksprotocol;</w:t>
      </w:r>
    </w:p>
    <w:p w14:paraId="354B238C" w14:textId="77777777" w:rsidR="004164DD" w:rsidRPr="006961A3" w:rsidRDefault="004164DD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6341D8" w:rsidRPr="006961A3">
        <w:rPr>
          <w:rFonts w:asciiTheme="minorHAnsi" w:hAnsiTheme="minorHAnsi"/>
          <w:sz w:val="22"/>
          <w:szCs w:val="22"/>
        </w:rPr>
        <w:t xml:space="preserve">ij het hanteren van de gegevens </w:t>
      </w:r>
      <w:r w:rsidR="002B6767">
        <w:rPr>
          <w:rFonts w:asciiTheme="minorHAnsi" w:hAnsiTheme="minorHAnsi"/>
          <w:sz w:val="22"/>
          <w:szCs w:val="22"/>
        </w:rPr>
        <w:t xml:space="preserve">voor (het) medisch-wetenschappelijk onderzoek </w:t>
      </w:r>
      <w:r w:rsidRPr="003F5789">
        <w:rPr>
          <w:rFonts w:asciiTheme="minorHAnsi" w:hAnsiTheme="minorHAnsi"/>
          <w:sz w:val="22"/>
          <w:szCs w:val="22"/>
        </w:rPr>
        <w:t xml:space="preserve">mij </w:t>
      </w:r>
      <w:r w:rsidR="006341D8" w:rsidRPr="006961A3">
        <w:rPr>
          <w:rFonts w:asciiTheme="minorHAnsi" w:hAnsiTheme="minorHAnsi"/>
          <w:sz w:val="22"/>
          <w:szCs w:val="22"/>
        </w:rPr>
        <w:t>te allen tijde gedragen conform de Gedragscode Gezondheidsonderzoek</w:t>
      </w:r>
      <w:r w:rsidRPr="006961A3">
        <w:rPr>
          <w:rFonts w:asciiTheme="minorHAnsi" w:hAnsiTheme="minorHAnsi"/>
          <w:sz w:val="22"/>
          <w:szCs w:val="22"/>
        </w:rPr>
        <w:t>;</w:t>
      </w:r>
    </w:p>
    <w:p w14:paraId="1E9F803D" w14:textId="77777777" w:rsidR="004164DD" w:rsidRDefault="004164DD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geen pogingen (te laten) ondernemen om de gegevens te</w:t>
      </w:r>
      <w:r w:rsidRPr="006961A3">
        <w:rPr>
          <w:rFonts w:asciiTheme="minorHAnsi" w:hAnsiTheme="minorHAnsi"/>
          <w:sz w:val="22"/>
          <w:szCs w:val="22"/>
        </w:rPr>
        <w:t xml:space="preserve"> </w:t>
      </w:r>
      <w:r w:rsidR="006341D8" w:rsidRPr="006961A3">
        <w:rPr>
          <w:rFonts w:asciiTheme="minorHAnsi" w:hAnsiTheme="minorHAnsi"/>
          <w:sz w:val="22"/>
          <w:szCs w:val="22"/>
        </w:rPr>
        <w:t xml:space="preserve">herleiden tot individuele </w:t>
      </w:r>
      <w:r w:rsidR="0086544A">
        <w:rPr>
          <w:rFonts w:asciiTheme="minorHAnsi" w:hAnsiTheme="minorHAnsi"/>
          <w:sz w:val="22"/>
          <w:szCs w:val="22"/>
        </w:rPr>
        <w:t>personen</w:t>
      </w:r>
      <w:r>
        <w:rPr>
          <w:rFonts w:asciiTheme="minorHAnsi" w:hAnsiTheme="minorHAnsi"/>
          <w:sz w:val="22"/>
          <w:szCs w:val="22"/>
        </w:rPr>
        <w:t>;</w:t>
      </w:r>
    </w:p>
    <w:p w14:paraId="6807577C" w14:textId="77777777" w:rsidR="004164DD" w:rsidRDefault="006341D8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6961A3">
        <w:rPr>
          <w:rFonts w:asciiTheme="minorHAnsi" w:hAnsiTheme="minorHAnsi"/>
          <w:sz w:val="22"/>
          <w:szCs w:val="22"/>
        </w:rPr>
        <w:t xml:space="preserve">uitsluitend aanvullende gegevens </w:t>
      </w:r>
      <w:r w:rsidR="004164DD">
        <w:rPr>
          <w:rFonts w:asciiTheme="minorHAnsi" w:hAnsiTheme="minorHAnsi"/>
          <w:sz w:val="22"/>
          <w:szCs w:val="22"/>
        </w:rPr>
        <w:t xml:space="preserve">te </w:t>
      </w:r>
      <w:r w:rsidRPr="006961A3">
        <w:rPr>
          <w:rFonts w:asciiTheme="minorHAnsi" w:hAnsiTheme="minorHAnsi"/>
          <w:sz w:val="22"/>
          <w:szCs w:val="22"/>
        </w:rPr>
        <w:t>verzamelen die onderdeel zijn van het onderzoeksprotocol waarop de goedkeuring is verleend</w:t>
      </w:r>
      <w:r w:rsidR="004164DD">
        <w:rPr>
          <w:rFonts w:asciiTheme="minorHAnsi" w:hAnsiTheme="minorHAnsi"/>
          <w:sz w:val="22"/>
          <w:szCs w:val="22"/>
        </w:rPr>
        <w:t>;</w:t>
      </w:r>
      <w:r w:rsidRPr="006961A3">
        <w:rPr>
          <w:rFonts w:asciiTheme="minorHAnsi" w:hAnsiTheme="minorHAnsi"/>
          <w:sz w:val="22"/>
          <w:szCs w:val="22"/>
        </w:rPr>
        <w:t xml:space="preserve"> </w:t>
      </w:r>
    </w:p>
    <w:p w14:paraId="7CB41A24" w14:textId="77777777" w:rsidR="0086544A" w:rsidRPr="006961A3" w:rsidRDefault="0086544A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="004164DD">
        <w:rPr>
          <w:rFonts w:asciiTheme="minorHAnsi" w:hAnsiTheme="minorHAnsi"/>
          <w:sz w:val="22"/>
          <w:szCs w:val="22"/>
        </w:rPr>
        <w:t xml:space="preserve">lle </w:t>
      </w:r>
      <w:r>
        <w:rPr>
          <w:rFonts w:asciiTheme="minorHAnsi" w:hAnsiTheme="minorHAnsi"/>
          <w:sz w:val="22"/>
          <w:szCs w:val="22"/>
        </w:rPr>
        <w:t xml:space="preserve">redelijkerwijs </w:t>
      </w:r>
      <w:r w:rsidR="004164DD">
        <w:rPr>
          <w:rFonts w:asciiTheme="minorHAnsi" w:hAnsiTheme="minorHAnsi"/>
          <w:sz w:val="22"/>
          <w:szCs w:val="22"/>
        </w:rPr>
        <w:t>noodzakelijk</w:t>
      </w:r>
      <w:r>
        <w:rPr>
          <w:rFonts w:asciiTheme="minorHAnsi" w:hAnsiTheme="minorHAnsi"/>
          <w:sz w:val="22"/>
          <w:szCs w:val="22"/>
        </w:rPr>
        <w:t>e</w:t>
      </w:r>
      <w:r w:rsidR="004164DD">
        <w:rPr>
          <w:rFonts w:asciiTheme="minorHAnsi" w:hAnsiTheme="minorHAnsi"/>
          <w:sz w:val="22"/>
          <w:szCs w:val="22"/>
        </w:rPr>
        <w:t xml:space="preserve"> maatregelen te nemen om verlies, onbevoegde inzage en/of gebruik te voorkomen. </w:t>
      </w:r>
      <w:r>
        <w:rPr>
          <w:rFonts w:asciiTheme="minorHAnsi" w:hAnsiTheme="minorHAnsi"/>
          <w:sz w:val="22"/>
          <w:szCs w:val="22"/>
        </w:rPr>
        <w:t>Indien de gegevens buiten de omgeving van de Santeon Database worden gebracht, zal ik h</w:t>
      </w:r>
      <w:r w:rsidR="006341D8" w:rsidRPr="006961A3">
        <w:rPr>
          <w:rFonts w:asciiTheme="minorHAnsi" w:hAnsiTheme="minorHAnsi"/>
          <w:sz w:val="22"/>
          <w:szCs w:val="22"/>
        </w:rPr>
        <w:t xml:space="preserve">et bestand met patiëntgegevens door middel van een wachtwoord </w:t>
      </w:r>
      <w:r>
        <w:rPr>
          <w:rFonts w:asciiTheme="minorHAnsi" w:hAnsiTheme="minorHAnsi"/>
          <w:sz w:val="22"/>
          <w:szCs w:val="22"/>
        </w:rPr>
        <w:t>beveiligen</w:t>
      </w:r>
      <w:r w:rsidR="006341D8" w:rsidRPr="006961A3">
        <w:rPr>
          <w:rFonts w:asciiTheme="minorHAnsi" w:hAnsiTheme="minorHAnsi"/>
          <w:sz w:val="22"/>
          <w:szCs w:val="22"/>
        </w:rPr>
        <w:t xml:space="preserve"> en op</w:t>
      </w:r>
      <w:r>
        <w:rPr>
          <w:rFonts w:asciiTheme="minorHAnsi" w:hAnsiTheme="minorHAnsi"/>
          <w:sz w:val="22"/>
          <w:szCs w:val="22"/>
        </w:rPr>
        <w:t>slaa</w:t>
      </w:r>
      <w:r w:rsidR="006341D8" w:rsidRPr="006961A3">
        <w:rPr>
          <w:rFonts w:asciiTheme="minorHAnsi" w:hAnsiTheme="minorHAnsi"/>
          <w:sz w:val="22"/>
          <w:szCs w:val="22"/>
        </w:rPr>
        <w:t xml:space="preserve">n </w:t>
      </w:r>
      <w:r>
        <w:rPr>
          <w:rFonts w:asciiTheme="minorHAnsi" w:hAnsiTheme="minorHAnsi"/>
          <w:sz w:val="22"/>
          <w:szCs w:val="22"/>
        </w:rPr>
        <w:t xml:space="preserve">in de </w:t>
      </w:r>
      <w:r w:rsidR="002B6767">
        <w:rPr>
          <w:rFonts w:asciiTheme="minorHAnsi" w:hAnsiTheme="minorHAnsi"/>
          <w:sz w:val="22"/>
          <w:szCs w:val="22"/>
        </w:rPr>
        <w:t>(Santeon-/)</w:t>
      </w:r>
      <w:r>
        <w:rPr>
          <w:rFonts w:asciiTheme="minorHAnsi" w:hAnsiTheme="minorHAnsi"/>
          <w:sz w:val="22"/>
          <w:szCs w:val="22"/>
        </w:rPr>
        <w:t xml:space="preserve">ziekenhuisomgeving conform het informatie- en veiligheidsbeleid van </w:t>
      </w:r>
      <w:r w:rsidR="002B6767">
        <w:rPr>
          <w:rFonts w:asciiTheme="minorHAnsi" w:hAnsiTheme="minorHAnsi"/>
          <w:sz w:val="22"/>
          <w:szCs w:val="22"/>
        </w:rPr>
        <w:t>(Santeon/)</w:t>
      </w:r>
      <w:r>
        <w:rPr>
          <w:rFonts w:asciiTheme="minorHAnsi" w:hAnsiTheme="minorHAnsi"/>
          <w:sz w:val="22"/>
          <w:szCs w:val="22"/>
        </w:rPr>
        <w:t>het lid-ziekenhuis</w:t>
      </w:r>
      <w:r w:rsidR="006341D8" w:rsidRPr="006961A3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De</w:t>
      </w:r>
      <w:r w:rsidR="006341D8" w:rsidRPr="006961A3">
        <w:rPr>
          <w:rFonts w:asciiTheme="minorHAnsi" w:hAnsiTheme="minorHAnsi"/>
          <w:sz w:val="22"/>
          <w:szCs w:val="22"/>
        </w:rPr>
        <w:t xml:space="preserve"> gegevens zullen </w:t>
      </w:r>
      <w:r w:rsidR="002B6767">
        <w:rPr>
          <w:rFonts w:asciiTheme="minorHAnsi" w:hAnsiTheme="minorHAnsi"/>
          <w:sz w:val="22"/>
          <w:szCs w:val="22"/>
        </w:rPr>
        <w:t>(de Santeon-omgeving/)</w:t>
      </w:r>
      <w:r w:rsidR="006341D8" w:rsidRPr="006961A3">
        <w:rPr>
          <w:rFonts w:asciiTheme="minorHAnsi" w:hAnsiTheme="minorHAnsi"/>
          <w:sz w:val="22"/>
          <w:szCs w:val="22"/>
        </w:rPr>
        <w:t xml:space="preserve">het betreffende ziekenhuis niet verlaten. </w:t>
      </w:r>
    </w:p>
    <w:p w14:paraId="245BDF13" w14:textId="782680ED" w:rsidR="0086544A" w:rsidRPr="006961A3" w:rsidRDefault="0086544A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6341D8" w:rsidRPr="006961A3">
        <w:rPr>
          <w:rFonts w:asciiTheme="minorHAnsi" w:hAnsiTheme="minorHAnsi"/>
          <w:sz w:val="22"/>
          <w:szCs w:val="22"/>
        </w:rPr>
        <w:t xml:space="preserve">e gegevens </w:t>
      </w:r>
      <w:r>
        <w:rPr>
          <w:rFonts w:asciiTheme="minorHAnsi" w:hAnsiTheme="minorHAnsi"/>
          <w:sz w:val="22"/>
          <w:szCs w:val="22"/>
        </w:rPr>
        <w:t xml:space="preserve">zal ik vernietigen </w:t>
      </w:r>
      <w:r w:rsidR="006341D8" w:rsidRPr="006961A3">
        <w:rPr>
          <w:rFonts w:asciiTheme="minorHAnsi" w:hAnsiTheme="minorHAnsi"/>
          <w:sz w:val="22"/>
          <w:szCs w:val="22"/>
        </w:rPr>
        <w:t xml:space="preserve">zodra redelijkerwijs </w:t>
      </w:r>
      <w:r>
        <w:rPr>
          <w:rFonts w:asciiTheme="minorHAnsi" w:hAnsiTheme="minorHAnsi"/>
          <w:sz w:val="22"/>
          <w:szCs w:val="22"/>
        </w:rPr>
        <w:t xml:space="preserve">te </w:t>
      </w:r>
      <w:r w:rsidR="006341D8" w:rsidRPr="006961A3">
        <w:rPr>
          <w:rFonts w:asciiTheme="minorHAnsi" w:hAnsiTheme="minorHAnsi"/>
          <w:sz w:val="22"/>
          <w:szCs w:val="22"/>
        </w:rPr>
        <w:t xml:space="preserve">voorzien is dat het niet meer voor het onderzoek zal worden gebruikt en retentie niet noodzakelijk is voor verantwoording van wetenschappelijke integriteit. Hiervoor geldt een maximale periode van </w:t>
      </w:r>
      <w:r w:rsidR="00877522">
        <w:rPr>
          <w:rFonts w:asciiTheme="minorHAnsi" w:hAnsiTheme="minorHAnsi"/>
          <w:sz w:val="22"/>
          <w:szCs w:val="22"/>
        </w:rPr>
        <w:t>1</w:t>
      </w:r>
      <w:bookmarkStart w:id="1" w:name="_GoBack"/>
      <w:bookmarkEnd w:id="1"/>
      <w:r w:rsidR="006341D8" w:rsidRPr="006961A3">
        <w:rPr>
          <w:rFonts w:asciiTheme="minorHAnsi" w:hAnsiTheme="minorHAnsi"/>
          <w:sz w:val="22"/>
          <w:szCs w:val="22"/>
        </w:rPr>
        <w:t xml:space="preserve">5 jaar. </w:t>
      </w:r>
    </w:p>
    <w:p w14:paraId="7389A973" w14:textId="036CCDBA" w:rsidR="006961A3" w:rsidRDefault="006341D8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6961A3">
        <w:rPr>
          <w:rFonts w:asciiTheme="minorHAnsi" w:hAnsiTheme="minorHAnsi"/>
          <w:sz w:val="22"/>
          <w:szCs w:val="22"/>
        </w:rPr>
        <w:t xml:space="preserve">ik </w:t>
      </w:r>
      <w:r w:rsidR="0086544A">
        <w:rPr>
          <w:rFonts w:asciiTheme="minorHAnsi" w:hAnsiTheme="minorHAnsi"/>
          <w:sz w:val="22"/>
          <w:szCs w:val="22"/>
        </w:rPr>
        <w:t>zal</w:t>
      </w:r>
      <w:r w:rsidR="0086544A" w:rsidRPr="006961A3">
        <w:rPr>
          <w:rFonts w:asciiTheme="minorHAnsi" w:hAnsiTheme="minorHAnsi"/>
          <w:sz w:val="22"/>
          <w:szCs w:val="22"/>
        </w:rPr>
        <w:t xml:space="preserve"> </w:t>
      </w:r>
      <w:r w:rsidRPr="006961A3">
        <w:rPr>
          <w:rFonts w:asciiTheme="minorHAnsi" w:hAnsiTheme="minorHAnsi"/>
          <w:sz w:val="22"/>
          <w:szCs w:val="22"/>
        </w:rPr>
        <w:t xml:space="preserve">resultaten van het onderzoek </w:t>
      </w:r>
      <w:r w:rsidR="007343D5">
        <w:rPr>
          <w:rFonts w:asciiTheme="minorHAnsi" w:hAnsiTheme="minorHAnsi"/>
          <w:sz w:val="22"/>
          <w:szCs w:val="22"/>
        </w:rPr>
        <w:t xml:space="preserve">niet </w:t>
      </w:r>
      <w:r w:rsidRPr="006961A3">
        <w:rPr>
          <w:rFonts w:asciiTheme="minorHAnsi" w:hAnsiTheme="minorHAnsi"/>
          <w:sz w:val="22"/>
          <w:szCs w:val="22"/>
        </w:rPr>
        <w:t xml:space="preserve">naar buiten brengen alvorens de conceptpublicatie te hebben voorgelegd aan de </w:t>
      </w:r>
      <w:r w:rsidR="0086544A">
        <w:rPr>
          <w:rFonts w:asciiTheme="minorHAnsi" w:hAnsiTheme="minorHAnsi"/>
          <w:sz w:val="22"/>
          <w:szCs w:val="22"/>
        </w:rPr>
        <w:t>B</w:t>
      </w:r>
      <w:r w:rsidR="0086544A" w:rsidRPr="006961A3">
        <w:rPr>
          <w:rFonts w:asciiTheme="minorHAnsi" w:hAnsiTheme="minorHAnsi"/>
          <w:sz w:val="22"/>
          <w:szCs w:val="22"/>
        </w:rPr>
        <w:t>eheercommissie</w:t>
      </w:r>
      <w:r w:rsidRPr="006961A3">
        <w:rPr>
          <w:rFonts w:asciiTheme="minorHAnsi" w:hAnsiTheme="minorHAnsi"/>
          <w:sz w:val="22"/>
          <w:szCs w:val="22"/>
        </w:rPr>
        <w:t xml:space="preserve">. Bij </w:t>
      </w:r>
      <w:r w:rsidR="003F0014" w:rsidRPr="006961A3">
        <w:rPr>
          <w:rFonts w:asciiTheme="minorHAnsi" w:hAnsiTheme="minorHAnsi"/>
          <w:sz w:val="22"/>
          <w:szCs w:val="22"/>
        </w:rPr>
        <w:t xml:space="preserve">de publicatie zal de term Santeon </w:t>
      </w:r>
      <w:proofErr w:type="spellStart"/>
      <w:r w:rsidR="003F0014" w:rsidRPr="006961A3">
        <w:rPr>
          <w:rFonts w:asciiTheme="minorHAnsi" w:hAnsiTheme="minorHAnsi"/>
          <w:sz w:val="22"/>
          <w:szCs w:val="22"/>
        </w:rPr>
        <w:t>Working</w:t>
      </w:r>
      <w:proofErr w:type="spellEnd"/>
      <w:r w:rsidR="003F0014" w:rsidRPr="006961A3">
        <w:rPr>
          <w:rFonts w:asciiTheme="minorHAnsi" w:hAnsiTheme="minorHAnsi"/>
          <w:sz w:val="22"/>
          <w:szCs w:val="22"/>
        </w:rPr>
        <w:t xml:space="preserve"> Group worden vermeld met hierin de namen van de artsen</w:t>
      </w:r>
      <w:r w:rsidR="0086544A">
        <w:rPr>
          <w:rFonts w:asciiTheme="minorHAnsi" w:hAnsiTheme="minorHAnsi"/>
          <w:sz w:val="22"/>
          <w:szCs w:val="22"/>
        </w:rPr>
        <w:t xml:space="preserve">, andere hulpverleners en/of onderzoekers </w:t>
      </w:r>
      <w:r w:rsidR="003F0014" w:rsidRPr="006961A3">
        <w:rPr>
          <w:rFonts w:asciiTheme="minorHAnsi" w:hAnsiTheme="minorHAnsi"/>
          <w:sz w:val="22"/>
          <w:szCs w:val="22"/>
        </w:rPr>
        <w:t>die vanuit de Santeon ziekenhuizen betrokken zijn en geen directe mede auteur zijn</w:t>
      </w:r>
      <w:r w:rsidR="006961A3">
        <w:rPr>
          <w:rFonts w:asciiTheme="minorHAnsi" w:hAnsiTheme="minorHAnsi"/>
          <w:sz w:val="22"/>
          <w:szCs w:val="22"/>
        </w:rPr>
        <w:t>;</w:t>
      </w:r>
    </w:p>
    <w:p w14:paraId="0336A0E9" w14:textId="77777777" w:rsidR="006341D8" w:rsidRPr="006961A3" w:rsidRDefault="006961A3" w:rsidP="006961A3">
      <w:pPr>
        <w:pStyle w:val="Lijstaline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ervoor in te staan dat de inhoud van deze verklaring wordt onderschreven en nageleefd door de bij het onderzoek betrokken </w:t>
      </w:r>
      <w:r w:rsidRPr="0080107E">
        <w:rPr>
          <w:rFonts w:asciiTheme="minorHAnsi" w:hAnsiTheme="minorHAnsi"/>
          <w:sz w:val="22"/>
          <w:szCs w:val="22"/>
        </w:rPr>
        <w:t>artsen</w:t>
      </w:r>
      <w:r>
        <w:rPr>
          <w:rFonts w:asciiTheme="minorHAnsi" w:hAnsiTheme="minorHAnsi"/>
          <w:sz w:val="22"/>
          <w:szCs w:val="22"/>
        </w:rPr>
        <w:t xml:space="preserve">, andere hulpverleners en/of onderzoekers </w:t>
      </w:r>
      <w:r w:rsidRPr="0080107E">
        <w:rPr>
          <w:rFonts w:asciiTheme="minorHAnsi" w:hAnsiTheme="minorHAnsi"/>
          <w:sz w:val="22"/>
          <w:szCs w:val="22"/>
        </w:rPr>
        <w:t>vanuit de Santeon ziekenhuizen</w:t>
      </w:r>
      <w:r>
        <w:rPr>
          <w:rFonts w:asciiTheme="minorHAnsi" w:hAnsiTheme="minorHAnsi"/>
          <w:sz w:val="22"/>
          <w:szCs w:val="22"/>
        </w:rPr>
        <w:t>.</w:t>
      </w:r>
    </w:p>
    <w:p w14:paraId="61C7AF22" w14:textId="77777777" w:rsidR="003F0014" w:rsidRDefault="003F0014" w:rsidP="006341D8">
      <w:pPr>
        <w:rPr>
          <w:rFonts w:asciiTheme="minorHAnsi" w:hAnsiTheme="minorHAnsi"/>
          <w:sz w:val="22"/>
          <w:szCs w:val="22"/>
        </w:rPr>
      </w:pPr>
    </w:p>
    <w:p w14:paraId="449696CD" w14:textId="77777777" w:rsidR="003F0014" w:rsidRDefault="003F0014" w:rsidP="006341D8">
      <w:pPr>
        <w:rPr>
          <w:rFonts w:asciiTheme="minorHAnsi" w:hAnsiTheme="minorHAnsi"/>
          <w:sz w:val="22"/>
          <w:szCs w:val="22"/>
        </w:rPr>
      </w:pPr>
    </w:p>
    <w:p w14:paraId="60241315" w14:textId="77777777" w:rsidR="003F0014" w:rsidRDefault="003F0014" w:rsidP="006341D8">
      <w:pPr>
        <w:rPr>
          <w:rFonts w:asciiTheme="minorHAnsi" w:hAnsiTheme="minorHAnsi"/>
          <w:sz w:val="22"/>
          <w:szCs w:val="22"/>
        </w:rPr>
      </w:pPr>
    </w:p>
    <w:p w14:paraId="62FCF9F3" w14:textId="77777777" w:rsidR="006341D8" w:rsidRDefault="003F0014" w:rsidP="006341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Verantwoordelijke Santeon Specialist: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6961A3">
        <w:rPr>
          <w:rFonts w:asciiTheme="minorHAnsi" w:hAnsiTheme="minorHAnsi"/>
          <w:sz w:val="22"/>
          <w:szCs w:val="22"/>
        </w:rPr>
        <w:t>U</w:t>
      </w:r>
      <w:r>
        <w:rPr>
          <w:rFonts w:asciiTheme="minorHAnsi" w:hAnsiTheme="minorHAnsi"/>
          <w:sz w:val="22"/>
          <w:szCs w:val="22"/>
        </w:rPr>
        <w:t xml:space="preserve">itvoerend onderzoeker: </w:t>
      </w:r>
    </w:p>
    <w:p w14:paraId="1E0DB9A5" w14:textId="77777777" w:rsidR="003F0014" w:rsidRDefault="003F0014" w:rsidP="006341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Naam: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Naam; </w:t>
      </w:r>
    </w:p>
    <w:p w14:paraId="0F97A4AB" w14:textId="77777777" w:rsidR="003F0014" w:rsidRDefault="003F0014" w:rsidP="006341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Datum;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Datum: </w:t>
      </w:r>
    </w:p>
    <w:p w14:paraId="4794F0AA" w14:textId="77777777" w:rsidR="004164DD" w:rsidRDefault="003F0014" w:rsidP="006341D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Handtekening: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4164DD">
        <w:rPr>
          <w:rFonts w:asciiTheme="minorHAnsi" w:hAnsiTheme="minorHAnsi"/>
          <w:sz w:val="22"/>
          <w:szCs w:val="22"/>
        </w:rPr>
        <w:t>Naam/omschrijving onderzoek:</w:t>
      </w:r>
    </w:p>
    <w:p w14:paraId="37E17A9B" w14:textId="77777777" w:rsidR="004164DD" w:rsidRDefault="004164DD" w:rsidP="006341D8">
      <w:pPr>
        <w:rPr>
          <w:rFonts w:asciiTheme="minorHAnsi" w:hAnsiTheme="minorHAnsi"/>
          <w:sz w:val="22"/>
          <w:szCs w:val="22"/>
        </w:rPr>
      </w:pPr>
    </w:p>
    <w:p w14:paraId="602965C5" w14:textId="77777777" w:rsidR="00E3268D" w:rsidRPr="002B6767" w:rsidRDefault="003F0014" w:rsidP="002B6767">
      <w:pPr>
        <w:ind w:left="4320"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Handtekening:</w:t>
      </w:r>
    </w:p>
    <w:sectPr w:rsidR="00E3268D" w:rsidRPr="002B6767" w:rsidSect="00C12CD9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2240" w:h="15840" w:code="1"/>
      <w:pgMar w:top="1418" w:right="1418" w:bottom="1134" w:left="1418" w:header="924" w:footer="319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0D7883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6FC635" w14:textId="77777777" w:rsidR="0047771D" w:rsidRDefault="0047771D">
      <w:r>
        <w:separator/>
      </w:r>
    </w:p>
  </w:endnote>
  <w:endnote w:type="continuationSeparator" w:id="0">
    <w:p w14:paraId="10C187AC" w14:textId="77777777" w:rsidR="0047771D" w:rsidRDefault="0047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FFBE54" w14:textId="77777777" w:rsidR="0019152B" w:rsidRPr="007F612B" w:rsidRDefault="0019152B">
    <w:pPr>
      <w:pStyle w:val="Voettekst"/>
      <w:jc w:val="right"/>
      <w:rPr>
        <w:rFonts w:ascii="Arial" w:hAnsi="Arial" w:cs="Arial"/>
        <w:sz w:val="16"/>
        <w:szCs w:val="16"/>
      </w:rPr>
    </w:pPr>
  </w:p>
  <w:tbl>
    <w:tblPr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EC71F4" w:rsidRPr="005148F2" w14:paraId="22B86BD1" w14:textId="77777777" w:rsidTr="004537EF">
      <w:tc>
        <w:tcPr>
          <w:tcW w:w="10774" w:type="dxa"/>
          <w:shd w:val="clear" w:color="auto" w:fill="auto"/>
        </w:tcPr>
        <w:p w14:paraId="3E3544AD" w14:textId="77777777" w:rsidR="004537EF" w:rsidRDefault="004537EF" w:rsidP="004537EF">
          <w:pPr>
            <w:pStyle w:val="Voettekst"/>
            <w:rPr>
              <w:rFonts w:ascii="Arial" w:hAnsi="Arial" w:cs="Arial"/>
              <w:color w:val="7F7F7F"/>
              <w:sz w:val="16"/>
              <w:szCs w:val="16"/>
            </w:rPr>
          </w:pPr>
          <w:r w:rsidRPr="00C12CD9">
            <w:rPr>
              <w:rFonts w:ascii="Arial" w:hAnsi="Arial" w:cs="Arial"/>
              <w:color w:val="7F7F7F"/>
              <w:sz w:val="16"/>
              <w:szCs w:val="16"/>
            </w:rPr>
            <w:t xml:space="preserve">Santeon is een samenwerking van : </w:t>
          </w:r>
          <w:r>
            <w:rPr>
              <w:rFonts w:ascii="Arial" w:hAnsi="Arial" w:cs="Arial"/>
              <w:color w:val="7F7F7F"/>
              <w:sz w:val="16"/>
              <w:szCs w:val="16"/>
            </w:rPr>
            <w:br/>
            <w:t xml:space="preserve">Canisius </w:t>
          </w:r>
          <w:r w:rsidRPr="00C12CD9">
            <w:rPr>
              <w:rFonts w:ascii="Arial" w:hAnsi="Arial" w:cs="Arial"/>
              <w:color w:val="7F7F7F"/>
              <w:sz w:val="16"/>
              <w:szCs w:val="16"/>
            </w:rPr>
            <w:t xml:space="preserve">Wilhelmina Ziekenhuis, Nijmegen │ Catharina Ziekenhuis, Eindhoven │ </w:t>
          </w:r>
          <w:r>
            <w:rPr>
              <w:rFonts w:ascii="Arial" w:hAnsi="Arial" w:cs="Arial"/>
              <w:color w:val="7F7F7F"/>
              <w:sz w:val="16"/>
              <w:szCs w:val="16"/>
            </w:rPr>
            <w:t xml:space="preserve">Maasstad Ziekenhuis, Rotterdam | </w:t>
          </w:r>
        </w:p>
        <w:p w14:paraId="1C98887A" w14:textId="77777777" w:rsidR="00EC71F4" w:rsidRPr="00C12CD9" w:rsidRDefault="004537EF" w:rsidP="004537EF">
          <w:pPr>
            <w:pStyle w:val="Voettekst"/>
            <w:rPr>
              <w:rFonts w:ascii="Arial" w:hAnsi="Arial" w:cs="Arial"/>
              <w:color w:val="7F7F7F"/>
              <w:sz w:val="16"/>
              <w:szCs w:val="16"/>
            </w:rPr>
          </w:pPr>
          <w:r w:rsidRPr="00C12CD9">
            <w:rPr>
              <w:rFonts w:ascii="Arial" w:hAnsi="Arial" w:cs="Arial"/>
              <w:color w:val="7F7F7F"/>
              <w:sz w:val="16"/>
              <w:szCs w:val="16"/>
            </w:rPr>
            <w:t xml:space="preserve">Martini Ziekenhuis, Groningen │ Medisch Spectrum Twente, Enschede │ </w:t>
          </w:r>
          <w:r>
            <w:rPr>
              <w:rFonts w:ascii="Arial" w:hAnsi="Arial" w:cs="Arial"/>
              <w:color w:val="7F7F7F"/>
              <w:sz w:val="16"/>
              <w:szCs w:val="16"/>
            </w:rPr>
            <w:t>OLVG</w:t>
          </w:r>
          <w:r w:rsidRPr="00C12CD9">
            <w:rPr>
              <w:rFonts w:ascii="Arial" w:hAnsi="Arial" w:cs="Arial"/>
              <w:color w:val="7F7F7F"/>
              <w:sz w:val="16"/>
              <w:szCs w:val="16"/>
            </w:rPr>
            <w:t>, Amsterdam │ S</w:t>
          </w:r>
          <w:r>
            <w:rPr>
              <w:rFonts w:ascii="Arial" w:hAnsi="Arial" w:cs="Arial"/>
              <w:color w:val="7F7F7F"/>
              <w:sz w:val="16"/>
              <w:szCs w:val="16"/>
            </w:rPr>
            <w:t>t. Antonius Ziekenhuis, Utrecht/</w:t>
          </w:r>
          <w:r w:rsidRPr="00C12CD9">
            <w:rPr>
              <w:rFonts w:ascii="Arial" w:hAnsi="Arial" w:cs="Arial"/>
              <w:color w:val="7F7F7F"/>
              <w:sz w:val="16"/>
              <w:szCs w:val="16"/>
            </w:rPr>
            <w:t>Nieuwegein</w:t>
          </w:r>
        </w:p>
      </w:tc>
    </w:tr>
  </w:tbl>
  <w:p w14:paraId="180CECF2" w14:textId="77777777" w:rsidR="0019152B" w:rsidRDefault="0019152B">
    <w:pPr>
      <w:pStyle w:val="Voettekst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6C77C9" w14:textId="77777777" w:rsidR="0019152B" w:rsidRDefault="00A22059">
    <w:pPr>
      <w:pStyle w:val="Voettekst"/>
      <w:jc w:val="center"/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F62818F" wp14:editId="11113713">
              <wp:simplePos x="0" y="0"/>
              <wp:positionH relativeFrom="page">
                <wp:posOffset>7038975</wp:posOffset>
              </wp:positionH>
              <wp:positionV relativeFrom="page">
                <wp:posOffset>9446895</wp:posOffset>
              </wp:positionV>
              <wp:extent cx="565785" cy="191770"/>
              <wp:effectExtent l="0" t="0" r="0" b="1778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7A8B7F" w14:textId="77777777" w:rsidR="0019152B" w:rsidRPr="009A2EB8" w:rsidRDefault="00171F96" w:rsidP="00475A1E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 w:rsidR="0019152B"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152B" w:rsidRPr="009A2EB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62818F" id="Rectangle 1" o:spid="_x0000_s1026" style="position:absolute;left:0;text-align:left;margin-left:554.25pt;margin-top:743.8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" filled="f" fillcolor="#c0504d" stroked="f" strokecolor="#4f81bd" strokeweight="2.25pt">
              <v:textbox inset=",0,,0">
                <w:txbxContent>
                  <w:p w14:paraId="5C7A8B7F" w14:textId="77777777" w:rsidR="0019152B" w:rsidRPr="009A2EB8" w:rsidRDefault="00171F96" w:rsidP="00475A1E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 w:rsidR="0019152B">
                      <w:instrText xml:space="preserve"> PAGE   \* MERGEFORMAT </w:instrText>
                    </w:r>
                    <w:r>
                      <w:fldChar w:fldCharType="separate"/>
                    </w:r>
                    <w:r w:rsidR="0019152B" w:rsidRPr="009A2EB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2E5E5" w14:textId="77777777" w:rsidR="0047771D" w:rsidRDefault="0047771D">
      <w:r>
        <w:separator/>
      </w:r>
    </w:p>
  </w:footnote>
  <w:footnote w:type="continuationSeparator" w:id="0">
    <w:p w14:paraId="5DAEC8BF" w14:textId="77777777" w:rsidR="0047771D" w:rsidRDefault="00477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2A844" w14:textId="77777777" w:rsidR="0019152B" w:rsidRDefault="00A22059" w:rsidP="00187FCB">
    <w:pPr>
      <w:pStyle w:val="Koptekst"/>
      <w:tabs>
        <w:tab w:val="left" w:pos="7797"/>
      </w:tabs>
      <w:jc w:val="right"/>
      <w:rPr>
        <w:rFonts w:ascii="Arial" w:hAnsi="Arial" w:cs="Arial"/>
        <w:color w:val="0070C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F35E889" wp14:editId="7226A3B0">
          <wp:simplePos x="0" y="0"/>
          <wp:positionH relativeFrom="column">
            <wp:posOffset>3672205</wp:posOffset>
          </wp:positionH>
          <wp:positionV relativeFrom="page">
            <wp:posOffset>267970</wp:posOffset>
          </wp:positionV>
          <wp:extent cx="2517775" cy="1033780"/>
          <wp:effectExtent l="0" t="0" r="0" b="0"/>
          <wp:wrapNone/>
          <wp:docPr id="2" name="Afbeelding 2" descr="Santeo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Santeon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10337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1448" w14:textId="77777777" w:rsidR="0019152B" w:rsidRDefault="0019152B">
    <w:pPr>
      <w:tabs>
        <w:tab w:val="left" w:pos="2520"/>
      </w:tabs>
      <w:spacing w:before="300" w:after="60"/>
      <w:jc w:val="right"/>
      <w:rPr>
        <w:rFonts w:ascii="Arial" w:hAnsi="Arial"/>
        <w:b/>
        <w:bCs/>
        <w:caps/>
        <w:color w:val="0070C0"/>
        <w:sz w:val="16"/>
        <w:szCs w:val="16"/>
      </w:rPr>
    </w:pPr>
    <w:r>
      <w:rPr>
        <w:rFonts w:ascii="Arial" w:hAnsi="Arial"/>
        <w:b/>
        <w:bCs/>
        <w:caps/>
        <w:sz w:val="18"/>
        <w:szCs w:val="24"/>
      </w:rPr>
      <w:tab/>
    </w:r>
    <w:r>
      <w:rPr>
        <w:rFonts w:ascii="Arial" w:hAnsi="Arial"/>
        <w:b/>
        <w:bCs/>
        <w:caps/>
        <w:sz w:val="18"/>
        <w:szCs w:val="24"/>
      </w:rPr>
      <w:tab/>
    </w:r>
    <w:r>
      <w:rPr>
        <w:rFonts w:ascii="Arial" w:hAnsi="Arial"/>
        <w:b/>
        <w:bCs/>
        <w:caps/>
        <w:color w:val="0070C0"/>
        <w:sz w:val="18"/>
        <w:szCs w:val="24"/>
      </w:rPr>
      <w:tab/>
    </w:r>
    <w:r>
      <w:rPr>
        <w:rFonts w:ascii="Arial" w:hAnsi="Arial"/>
        <w:b/>
        <w:bCs/>
        <w:caps/>
        <w:color w:val="0070C0"/>
        <w:sz w:val="16"/>
        <w:szCs w:val="16"/>
      </w:rPr>
      <w:t>Vereniging samenwerkende ziekenhuizen</w:t>
    </w:r>
  </w:p>
  <w:p w14:paraId="6DBEE0BA" w14:textId="77777777" w:rsidR="0019152B" w:rsidRDefault="0019152B">
    <w:pPr>
      <w:tabs>
        <w:tab w:val="left" w:pos="2520"/>
      </w:tabs>
      <w:spacing w:after="60"/>
      <w:jc w:val="both"/>
      <w:rPr>
        <w:rFonts w:ascii="Arial" w:hAnsi="Arial"/>
        <w:b/>
        <w:bCs/>
        <w:caps/>
        <w:sz w:val="18"/>
        <w:szCs w:val="24"/>
      </w:rPr>
    </w:pPr>
    <w:r>
      <w:rPr>
        <w:rFonts w:ascii="Arial" w:hAnsi="Arial"/>
        <w:b/>
        <w:bCs/>
        <w:caps/>
        <w:sz w:val="18"/>
        <w:szCs w:val="24"/>
      </w:rPr>
      <w:tab/>
    </w:r>
    <w:r>
      <w:rPr>
        <w:rFonts w:ascii="Arial" w:hAnsi="Arial"/>
        <w:b/>
        <w:bCs/>
        <w:caps/>
        <w:sz w:val="18"/>
        <w:szCs w:val="24"/>
      </w:rPr>
      <w:tab/>
    </w:r>
    <w:r>
      <w:rPr>
        <w:rFonts w:ascii="Arial" w:hAnsi="Arial"/>
        <w:b/>
        <w:bCs/>
        <w:caps/>
        <w:sz w:val="18"/>
        <w:szCs w:val="24"/>
      </w:rPr>
      <w:tab/>
    </w:r>
  </w:p>
  <w:p w14:paraId="4EC01FDA" w14:textId="77777777" w:rsidR="0019152B" w:rsidRDefault="0019152B">
    <w:pPr>
      <w:tabs>
        <w:tab w:val="left" w:pos="2520"/>
      </w:tabs>
      <w:spacing w:before="300" w:after="60"/>
      <w:jc w:val="both"/>
      <w:rPr>
        <w:rFonts w:ascii="Arial" w:hAnsi="Arial"/>
        <w:caps/>
        <w:szCs w:val="24"/>
      </w:rPr>
    </w:pPr>
    <w:r>
      <w:rPr>
        <w:rFonts w:ascii="Arial" w:hAnsi="Arial"/>
        <w:b/>
        <w:bCs/>
        <w:caps/>
        <w:sz w:val="18"/>
        <w:szCs w:val="24"/>
      </w:rPr>
      <w:tab/>
    </w:r>
    <w:r>
      <w:rPr>
        <w:rFonts w:ascii="Arial" w:hAnsi="Arial"/>
        <w:b/>
        <w:bCs/>
        <w:caps/>
        <w:sz w:val="18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C167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8D40EC"/>
    <w:multiLevelType w:val="hybridMultilevel"/>
    <w:tmpl w:val="A6A45F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11E36"/>
    <w:multiLevelType w:val="hybridMultilevel"/>
    <w:tmpl w:val="DC7AEE72"/>
    <w:lvl w:ilvl="0" w:tplc="ECA29B8C">
      <w:start w:val="5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3E05131"/>
    <w:multiLevelType w:val="hybridMultilevel"/>
    <w:tmpl w:val="0B66CB10"/>
    <w:lvl w:ilvl="0" w:tplc="04130017">
      <w:start w:val="1"/>
      <w:numFmt w:val="lowerLetter"/>
      <w:lvlText w:val="%1)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49746BB"/>
    <w:multiLevelType w:val="hybridMultilevel"/>
    <w:tmpl w:val="7C58BEB8"/>
    <w:lvl w:ilvl="0" w:tplc="04130017">
      <w:start w:val="1"/>
      <w:numFmt w:val="lowerLetter"/>
      <w:lvlText w:val="%1)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086B1D93"/>
    <w:multiLevelType w:val="hybridMultilevel"/>
    <w:tmpl w:val="A0FA1D60"/>
    <w:lvl w:ilvl="0" w:tplc="0413000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6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3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054" w:hanging="360"/>
      </w:pPr>
      <w:rPr>
        <w:rFonts w:ascii="Wingdings" w:hAnsi="Wingdings" w:hint="default"/>
      </w:rPr>
    </w:lvl>
  </w:abstractNum>
  <w:abstractNum w:abstractNumId="6">
    <w:nsid w:val="0CD630E0"/>
    <w:multiLevelType w:val="hybridMultilevel"/>
    <w:tmpl w:val="B58654DA"/>
    <w:lvl w:ilvl="0" w:tplc="92E61722">
      <w:start w:val="1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6920DC2"/>
    <w:multiLevelType w:val="hybridMultilevel"/>
    <w:tmpl w:val="11FE9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63951"/>
    <w:multiLevelType w:val="hybridMultilevel"/>
    <w:tmpl w:val="66CABA96"/>
    <w:lvl w:ilvl="0" w:tplc="04130017">
      <w:start w:val="1"/>
      <w:numFmt w:val="lowerLetter"/>
      <w:lvlText w:val="%1)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1F430111"/>
    <w:multiLevelType w:val="hybridMultilevel"/>
    <w:tmpl w:val="A8AAFC60"/>
    <w:lvl w:ilvl="0" w:tplc="AA1ECCC2">
      <w:numFmt w:val="bullet"/>
      <w:lvlText w:val="-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>
    <w:nsid w:val="219B7CF6"/>
    <w:multiLevelType w:val="hybridMultilevel"/>
    <w:tmpl w:val="77047AA8"/>
    <w:lvl w:ilvl="0" w:tplc="923EEC5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34A0AA0"/>
    <w:multiLevelType w:val="hybridMultilevel"/>
    <w:tmpl w:val="A93848A0"/>
    <w:lvl w:ilvl="0" w:tplc="0413000F">
      <w:start w:val="1"/>
      <w:numFmt w:val="decimal"/>
      <w:lvlText w:val="%1.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 w:tentative="1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26B05809"/>
    <w:multiLevelType w:val="hybridMultilevel"/>
    <w:tmpl w:val="362C9A1A"/>
    <w:lvl w:ilvl="0" w:tplc="0413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3">
    <w:nsid w:val="28F322A2"/>
    <w:multiLevelType w:val="multilevel"/>
    <w:tmpl w:val="7DC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22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4">
    <w:nsid w:val="2F1C7232"/>
    <w:multiLevelType w:val="hybridMultilevel"/>
    <w:tmpl w:val="4B3C9248"/>
    <w:lvl w:ilvl="0" w:tplc="F5A2DCB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0D801AD"/>
    <w:multiLevelType w:val="hybridMultilevel"/>
    <w:tmpl w:val="E80A5DD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C4B64"/>
    <w:multiLevelType w:val="hybridMultilevel"/>
    <w:tmpl w:val="E7F68314"/>
    <w:lvl w:ilvl="0" w:tplc="1EE0DCF0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7">
    <w:nsid w:val="33A57FF2"/>
    <w:multiLevelType w:val="hybridMultilevel"/>
    <w:tmpl w:val="0D945A84"/>
    <w:lvl w:ilvl="0" w:tplc="5B72A204">
      <w:numFmt w:val="bullet"/>
      <w:lvlText w:val="-"/>
      <w:lvlJc w:val="left"/>
      <w:pPr>
        <w:ind w:left="1504" w:hanging="360"/>
      </w:pPr>
      <w:rPr>
        <w:rFonts w:ascii="Arial" w:eastAsia="Times New Roman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C25AAB"/>
    <w:multiLevelType w:val="hybridMultilevel"/>
    <w:tmpl w:val="4E80E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6C1352"/>
    <w:multiLevelType w:val="hybridMultilevel"/>
    <w:tmpl w:val="B24697CC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3973221A"/>
    <w:multiLevelType w:val="hybridMultilevel"/>
    <w:tmpl w:val="D6E8F98E"/>
    <w:lvl w:ilvl="0" w:tplc="0413000F">
      <w:start w:val="1"/>
      <w:numFmt w:val="decimal"/>
      <w:lvlText w:val="%1."/>
      <w:lvlJc w:val="left"/>
      <w:pPr>
        <w:ind w:left="1854" w:hanging="360"/>
      </w:pPr>
    </w:lvl>
    <w:lvl w:ilvl="1" w:tplc="04130019" w:tentative="1">
      <w:start w:val="1"/>
      <w:numFmt w:val="lowerLetter"/>
      <w:lvlText w:val="%2."/>
      <w:lvlJc w:val="left"/>
      <w:pPr>
        <w:ind w:left="2574" w:hanging="360"/>
      </w:pPr>
    </w:lvl>
    <w:lvl w:ilvl="2" w:tplc="0413001B" w:tentative="1">
      <w:start w:val="1"/>
      <w:numFmt w:val="lowerRoman"/>
      <w:lvlText w:val="%3."/>
      <w:lvlJc w:val="right"/>
      <w:pPr>
        <w:ind w:left="3294" w:hanging="180"/>
      </w:pPr>
    </w:lvl>
    <w:lvl w:ilvl="3" w:tplc="0413000F" w:tentative="1">
      <w:start w:val="1"/>
      <w:numFmt w:val="decimal"/>
      <w:lvlText w:val="%4."/>
      <w:lvlJc w:val="left"/>
      <w:pPr>
        <w:ind w:left="4014" w:hanging="360"/>
      </w:pPr>
    </w:lvl>
    <w:lvl w:ilvl="4" w:tplc="04130019" w:tentative="1">
      <w:start w:val="1"/>
      <w:numFmt w:val="lowerLetter"/>
      <w:lvlText w:val="%5."/>
      <w:lvlJc w:val="left"/>
      <w:pPr>
        <w:ind w:left="4734" w:hanging="360"/>
      </w:pPr>
    </w:lvl>
    <w:lvl w:ilvl="5" w:tplc="0413001B" w:tentative="1">
      <w:start w:val="1"/>
      <w:numFmt w:val="lowerRoman"/>
      <w:lvlText w:val="%6."/>
      <w:lvlJc w:val="right"/>
      <w:pPr>
        <w:ind w:left="5454" w:hanging="180"/>
      </w:pPr>
    </w:lvl>
    <w:lvl w:ilvl="6" w:tplc="0413000F" w:tentative="1">
      <w:start w:val="1"/>
      <w:numFmt w:val="decimal"/>
      <w:lvlText w:val="%7."/>
      <w:lvlJc w:val="left"/>
      <w:pPr>
        <w:ind w:left="6174" w:hanging="360"/>
      </w:pPr>
    </w:lvl>
    <w:lvl w:ilvl="7" w:tplc="04130019" w:tentative="1">
      <w:start w:val="1"/>
      <w:numFmt w:val="lowerLetter"/>
      <w:lvlText w:val="%8."/>
      <w:lvlJc w:val="left"/>
      <w:pPr>
        <w:ind w:left="6894" w:hanging="360"/>
      </w:pPr>
    </w:lvl>
    <w:lvl w:ilvl="8" w:tplc="0413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>
    <w:nsid w:val="3A15652A"/>
    <w:multiLevelType w:val="hybridMultilevel"/>
    <w:tmpl w:val="8F763026"/>
    <w:lvl w:ilvl="0" w:tplc="04130017">
      <w:start w:val="1"/>
      <w:numFmt w:val="lowerLetter"/>
      <w:lvlText w:val="%1)"/>
      <w:lvlJc w:val="left"/>
      <w:pPr>
        <w:ind w:left="1494" w:hanging="360"/>
      </w:pPr>
    </w:lvl>
    <w:lvl w:ilvl="1" w:tplc="04130019" w:tentative="1">
      <w:start w:val="1"/>
      <w:numFmt w:val="lowerLetter"/>
      <w:lvlText w:val="%2."/>
      <w:lvlJc w:val="left"/>
      <w:pPr>
        <w:ind w:left="2214" w:hanging="360"/>
      </w:pPr>
    </w:lvl>
    <w:lvl w:ilvl="2" w:tplc="0413001B">
      <w:start w:val="1"/>
      <w:numFmt w:val="lowerRoman"/>
      <w:lvlText w:val="%3."/>
      <w:lvlJc w:val="right"/>
      <w:pPr>
        <w:ind w:left="2934" w:hanging="180"/>
      </w:pPr>
    </w:lvl>
    <w:lvl w:ilvl="3" w:tplc="0413000F" w:tentative="1">
      <w:start w:val="1"/>
      <w:numFmt w:val="decimal"/>
      <w:lvlText w:val="%4."/>
      <w:lvlJc w:val="left"/>
      <w:pPr>
        <w:ind w:left="3654" w:hanging="360"/>
      </w:pPr>
    </w:lvl>
    <w:lvl w:ilvl="4" w:tplc="04130019" w:tentative="1">
      <w:start w:val="1"/>
      <w:numFmt w:val="lowerLetter"/>
      <w:lvlText w:val="%5."/>
      <w:lvlJc w:val="left"/>
      <w:pPr>
        <w:ind w:left="4374" w:hanging="360"/>
      </w:pPr>
    </w:lvl>
    <w:lvl w:ilvl="5" w:tplc="0413001B" w:tentative="1">
      <w:start w:val="1"/>
      <w:numFmt w:val="lowerRoman"/>
      <w:lvlText w:val="%6."/>
      <w:lvlJc w:val="right"/>
      <w:pPr>
        <w:ind w:left="5094" w:hanging="180"/>
      </w:pPr>
    </w:lvl>
    <w:lvl w:ilvl="6" w:tplc="0413000F" w:tentative="1">
      <w:start w:val="1"/>
      <w:numFmt w:val="decimal"/>
      <w:lvlText w:val="%7."/>
      <w:lvlJc w:val="left"/>
      <w:pPr>
        <w:ind w:left="5814" w:hanging="360"/>
      </w:pPr>
    </w:lvl>
    <w:lvl w:ilvl="7" w:tplc="04130019" w:tentative="1">
      <w:start w:val="1"/>
      <w:numFmt w:val="lowerLetter"/>
      <w:lvlText w:val="%8."/>
      <w:lvlJc w:val="left"/>
      <w:pPr>
        <w:ind w:left="6534" w:hanging="360"/>
      </w:pPr>
    </w:lvl>
    <w:lvl w:ilvl="8" w:tplc="0413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3BC81791"/>
    <w:multiLevelType w:val="hybridMultilevel"/>
    <w:tmpl w:val="82FEC6D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185AA9"/>
    <w:multiLevelType w:val="hybridMultilevel"/>
    <w:tmpl w:val="982A244C"/>
    <w:lvl w:ilvl="0" w:tplc="0413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>
    <w:nsid w:val="410A57BB"/>
    <w:multiLevelType w:val="multilevel"/>
    <w:tmpl w:val="7DC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22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25">
    <w:nsid w:val="467112AB"/>
    <w:multiLevelType w:val="hybridMultilevel"/>
    <w:tmpl w:val="D3E6A20A"/>
    <w:lvl w:ilvl="0" w:tplc="0413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>
    <w:nsid w:val="484E2204"/>
    <w:multiLevelType w:val="hybridMultilevel"/>
    <w:tmpl w:val="2BAA7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9441FC"/>
    <w:multiLevelType w:val="hybridMultilevel"/>
    <w:tmpl w:val="733EB0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BF1B5C"/>
    <w:multiLevelType w:val="hybridMultilevel"/>
    <w:tmpl w:val="CCB6F726"/>
    <w:lvl w:ilvl="0" w:tplc="2E782042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53" w:hanging="360"/>
      </w:pPr>
    </w:lvl>
    <w:lvl w:ilvl="2" w:tplc="0413001B" w:tentative="1">
      <w:start w:val="1"/>
      <w:numFmt w:val="lowerRoman"/>
      <w:lvlText w:val="%3."/>
      <w:lvlJc w:val="right"/>
      <w:pPr>
        <w:ind w:left="2473" w:hanging="180"/>
      </w:pPr>
    </w:lvl>
    <w:lvl w:ilvl="3" w:tplc="0413000F" w:tentative="1">
      <w:start w:val="1"/>
      <w:numFmt w:val="decimal"/>
      <w:lvlText w:val="%4."/>
      <w:lvlJc w:val="left"/>
      <w:pPr>
        <w:ind w:left="3193" w:hanging="360"/>
      </w:pPr>
    </w:lvl>
    <w:lvl w:ilvl="4" w:tplc="04130019" w:tentative="1">
      <w:start w:val="1"/>
      <w:numFmt w:val="lowerLetter"/>
      <w:lvlText w:val="%5."/>
      <w:lvlJc w:val="left"/>
      <w:pPr>
        <w:ind w:left="3913" w:hanging="360"/>
      </w:pPr>
    </w:lvl>
    <w:lvl w:ilvl="5" w:tplc="0413001B" w:tentative="1">
      <w:start w:val="1"/>
      <w:numFmt w:val="lowerRoman"/>
      <w:lvlText w:val="%6."/>
      <w:lvlJc w:val="right"/>
      <w:pPr>
        <w:ind w:left="4633" w:hanging="180"/>
      </w:pPr>
    </w:lvl>
    <w:lvl w:ilvl="6" w:tplc="0413000F" w:tentative="1">
      <w:start w:val="1"/>
      <w:numFmt w:val="decimal"/>
      <w:lvlText w:val="%7."/>
      <w:lvlJc w:val="left"/>
      <w:pPr>
        <w:ind w:left="5353" w:hanging="360"/>
      </w:pPr>
    </w:lvl>
    <w:lvl w:ilvl="7" w:tplc="04130019" w:tentative="1">
      <w:start w:val="1"/>
      <w:numFmt w:val="lowerLetter"/>
      <w:lvlText w:val="%8."/>
      <w:lvlJc w:val="left"/>
      <w:pPr>
        <w:ind w:left="6073" w:hanging="360"/>
      </w:pPr>
    </w:lvl>
    <w:lvl w:ilvl="8" w:tplc="0413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9">
    <w:nsid w:val="4FF24BC4"/>
    <w:multiLevelType w:val="hybridMultilevel"/>
    <w:tmpl w:val="DA801A9C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>
    <w:nsid w:val="51A26E5B"/>
    <w:multiLevelType w:val="hybridMultilevel"/>
    <w:tmpl w:val="D1A8CED6"/>
    <w:lvl w:ilvl="0" w:tplc="04130001">
      <w:start w:val="1"/>
      <w:numFmt w:val="bullet"/>
      <w:lvlText w:val=""/>
      <w:lvlJc w:val="left"/>
      <w:pPr>
        <w:ind w:left="185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31">
    <w:nsid w:val="5C207AFF"/>
    <w:multiLevelType w:val="hybridMultilevel"/>
    <w:tmpl w:val="CDA831EE"/>
    <w:lvl w:ilvl="0" w:tplc="1960D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5603F6"/>
    <w:multiLevelType w:val="hybridMultilevel"/>
    <w:tmpl w:val="3490D9D0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3">
    <w:nsid w:val="5FDD7E09"/>
    <w:multiLevelType w:val="hybridMultilevel"/>
    <w:tmpl w:val="74241350"/>
    <w:lvl w:ilvl="0" w:tplc="6F94E1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76125E"/>
    <w:multiLevelType w:val="multilevel"/>
    <w:tmpl w:val="7DC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22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35">
    <w:nsid w:val="66D70E3D"/>
    <w:multiLevelType w:val="hybridMultilevel"/>
    <w:tmpl w:val="CAA47C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982A0C"/>
    <w:multiLevelType w:val="hybridMultilevel"/>
    <w:tmpl w:val="10FAB98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0147FD"/>
    <w:multiLevelType w:val="hybridMultilevel"/>
    <w:tmpl w:val="263C38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77620"/>
    <w:multiLevelType w:val="hybridMultilevel"/>
    <w:tmpl w:val="D5F4A9E6"/>
    <w:lvl w:ilvl="0" w:tplc="0413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>
    <w:nsid w:val="6C8C7E47"/>
    <w:multiLevelType w:val="hybridMultilevel"/>
    <w:tmpl w:val="866E8C5C"/>
    <w:lvl w:ilvl="0" w:tplc="2878DC24">
      <w:start w:val="8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56" w:hanging="360"/>
      </w:pPr>
      <w:rPr>
        <w:rFonts w:ascii="Wingdings" w:hAnsi="Wingdings" w:hint="default"/>
      </w:rPr>
    </w:lvl>
  </w:abstractNum>
  <w:abstractNum w:abstractNumId="40">
    <w:nsid w:val="6EFF6A24"/>
    <w:multiLevelType w:val="hybridMultilevel"/>
    <w:tmpl w:val="2684DB4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180E52"/>
    <w:multiLevelType w:val="hybridMultilevel"/>
    <w:tmpl w:val="34645D9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8D4CE9"/>
    <w:multiLevelType w:val="multilevel"/>
    <w:tmpl w:val="7DC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tabs>
          <w:tab w:val="num" w:pos="1922"/>
        </w:tabs>
        <w:ind w:left="1922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num w:numId="1">
    <w:abstractNumId w:val="36"/>
  </w:num>
  <w:num w:numId="2">
    <w:abstractNumId w:val="7"/>
  </w:num>
  <w:num w:numId="3">
    <w:abstractNumId w:val="40"/>
  </w:num>
  <w:num w:numId="4">
    <w:abstractNumId w:val="1"/>
  </w:num>
  <w:num w:numId="5">
    <w:abstractNumId w:val="33"/>
  </w:num>
  <w:num w:numId="6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9"/>
  </w:num>
  <w:num w:numId="10">
    <w:abstractNumId w:val="6"/>
  </w:num>
  <w:num w:numId="11">
    <w:abstractNumId w:val="28"/>
  </w:num>
  <w:num w:numId="12">
    <w:abstractNumId w:val="2"/>
  </w:num>
  <w:num w:numId="13">
    <w:abstractNumId w:val="13"/>
  </w:num>
  <w:num w:numId="14">
    <w:abstractNumId w:val="35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31"/>
  </w:num>
  <w:num w:numId="18">
    <w:abstractNumId w:val="42"/>
  </w:num>
  <w:num w:numId="19">
    <w:abstractNumId w:val="24"/>
  </w:num>
  <w:num w:numId="20">
    <w:abstractNumId w:val="14"/>
  </w:num>
  <w:num w:numId="21">
    <w:abstractNumId w:val="12"/>
  </w:num>
  <w:num w:numId="22">
    <w:abstractNumId w:val="16"/>
  </w:num>
  <w:num w:numId="23">
    <w:abstractNumId w:val="0"/>
  </w:num>
  <w:num w:numId="24">
    <w:abstractNumId w:val="39"/>
  </w:num>
  <w:num w:numId="25">
    <w:abstractNumId w:val="10"/>
  </w:num>
  <w:num w:numId="26">
    <w:abstractNumId w:val="20"/>
  </w:num>
  <w:num w:numId="27">
    <w:abstractNumId w:val="11"/>
  </w:num>
  <w:num w:numId="28">
    <w:abstractNumId w:val="8"/>
  </w:num>
  <w:num w:numId="29">
    <w:abstractNumId w:val="15"/>
  </w:num>
  <w:num w:numId="30">
    <w:abstractNumId w:val="21"/>
  </w:num>
  <w:num w:numId="31">
    <w:abstractNumId w:val="41"/>
  </w:num>
  <w:num w:numId="32">
    <w:abstractNumId w:val="22"/>
  </w:num>
  <w:num w:numId="33">
    <w:abstractNumId w:val="4"/>
  </w:num>
  <w:num w:numId="34">
    <w:abstractNumId w:val="3"/>
  </w:num>
  <w:num w:numId="35">
    <w:abstractNumId w:val="18"/>
  </w:num>
  <w:num w:numId="36">
    <w:abstractNumId w:val="5"/>
  </w:num>
  <w:num w:numId="37">
    <w:abstractNumId w:val="19"/>
  </w:num>
  <w:num w:numId="38">
    <w:abstractNumId w:val="29"/>
  </w:num>
  <w:num w:numId="39">
    <w:abstractNumId w:val="38"/>
  </w:num>
  <w:num w:numId="40">
    <w:abstractNumId w:val="32"/>
  </w:num>
  <w:num w:numId="41">
    <w:abstractNumId w:val="23"/>
  </w:num>
  <w:num w:numId="42">
    <w:abstractNumId w:val="25"/>
  </w:num>
  <w:num w:numId="43">
    <w:abstractNumId w:val="26"/>
  </w:num>
  <w:num w:numId="44">
    <w:abstractNumId w:val="2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 Dalhuisen">
    <w15:presenceInfo w15:providerId="AD" w15:userId="S-1-5-21-3604878927-2201194162-2099901600-487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E7"/>
    <w:rsid w:val="00005F25"/>
    <w:rsid w:val="00006617"/>
    <w:rsid w:val="0001563D"/>
    <w:rsid w:val="00017EE7"/>
    <w:rsid w:val="00024449"/>
    <w:rsid w:val="00025ACB"/>
    <w:rsid w:val="000369C1"/>
    <w:rsid w:val="000376B3"/>
    <w:rsid w:val="000540A0"/>
    <w:rsid w:val="0005674B"/>
    <w:rsid w:val="00075F4C"/>
    <w:rsid w:val="00080B37"/>
    <w:rsid w:val="00080DA6"/>
    <w:rsid w:val="00090E02"/>
    <w:rsid w:val="00095D22"/>
    <w:rsid w:val="000A4956"/>
    <w:rsid w:val="000B0B53"/>
    <w:rsid w:val="000B37C5"/>
    <w:rsid w:val="000B6796"/>
    <w:rsid w:val="000D0397"/>
    <w:rsid w:val="000D2ED5"/>
    <w:rsid w:val="000D421C"/>
    <w:rsid w:val="000E22FB"/>
    <w:rsid w:val="000E41A5"/>
    <w:rsid w:val="000E446C"/>
    <w:rsid w:val="000F53EA"/>
    <w:rsid w:val="000F76B0"/>
    <w:rsid w:val="001054F4"/>
    <w:rsid w:val="00106BDD"/>
    <w:rsid w:val="0010711C"/>
    <w:rsid w:val="00116288"/>
    <w:rsid w:val="001202C7"/>
    <w:rsid w:val="00121987"/>
    <w:rsid w:val="001312C2"/>
    <w:rsid w:val="001350A9"/>
    <w:rsid w:val="0014000B"/>
    <w:rsid w:val="001420F7"/>
    <w:rsid w:val="00146143"/>
    <w:rsid w:val="0015047B"/>
    <w:rsid w:val="00152B23"/>
    <w:rsid w:val="00156811"/>
    <w:rsid w:val="0016522B"/>
    <w:rsid w:val="00171F96"/>
    <w:rsid w:val="001751EC"/>
    <w:rsid w:val="00176378"/>
    <w:rsid w:val="0018369A"/>
    <w:rsid w:val="001852D6"/>
    <w:rsid w:val="0018623B"/>
    <w:rsid w:val="00186F75"/>
    <w:rsid w:val="00187FCB"/>
    <w:rsid w:val="0019152B"/>
    <w:rsid w:val="0019581C"/>
    <w:rsid w:val="00195B0C"/>
    <w:rsid w:val="001B4AE0"/>
    <w:rsid w:val="001C0426"/>
    <w:rsid w:val="001C231D"/>
    <w:rsid w:val="001D5B12"/>
    <w:rsid w:val="001E12D6"/>
    <w:rsid w:val="001E4598"/>
    <w:rsid w:val="001E5336"/>
    <w:rsid w:val="001F2BED"/>
    <w:rsid w:val="00201671"/>
    <w:rsid w:val="0020189D"/>
    <w:rsid w:val="00211163"/>
    <w:rsid w:val="0021371E"/>
    <w:rsid w:val="0022147A"/>
    <w:rsid w:val="00222F51"/>
    <w:rsid w:val="0023637D"/>
    <w:rsid w:val="00237EC7"/>
    <w:rsid w:val="00241FA8"/>
    <w:rsid w:val="002440BE"/>
    <w:rsid w:val="00244325"/>
    <w:rsid w:val="00251CB9"/>
    <w:rsid w:val="00253951"/>
    <w:rsid w:val="00254391"/>
    <w:rsid w:val="002618B8"/>
    <w:rsid w:val="002643C9"/>
    <w:rsid w:val="0026582D"/>
    <w:rsid w:val="002711AD"/>
    <w:rsid w:val="00274A4A"/>
    <w:rsid w:val="00275C8A"/>
    <w:rsid w:val="00291E36"/>
    <w:rsid w:val="002A25D7"/>
    <w:rsid w:val="002A3934"/>
    <w:rsid w:val="002A62A0"/>
    <w:rsid w:val="002A762E"/>
    <w:rsid w:val="002B38D1"/>
    <w:rsid w:val="002B6424"/>
    <w:rsid w:val="002B6767"/>
    <w:rsid w:val="002B6E5A"/>
    <w:rsid w:val="002C069B"/>
    <w:rsid w:val="002C487C"/>
    <w:rsid w:val="002C7123"/>
    <w:rsid w:val="002D0C04"/>
    <w:rsid w:val="002E01BB"/>
    <w:rsid w:val="002E3C05"/>
    <w:rsid w:val="002F0224"/>
    <w:rsid w:val="002F5C61"/>
    <w:rsid w:val="002F5E3C"/>
    <w:rsid w:val="002F7D68"/>
    <w:rsid w:val="0031663F"/>
    <w:rsid w:val="00321CCE"/>
    <w:rsid w:val="0032204D"/>
    <w:rsid w:val="00322C55"/>
    <w:rsid w:val="00336488"/>
    <w:rsid w:val="00340F64"/>
    <w:rsid w:val="003539AD"/>
    <w:rsid w:val="00357F8D"/>
    <w:rsid w:val="003607E3"/>
    <w:rsid w:val="00362B9D"/>
    <w:rsid w:val="003657F9"/>
    <w:rsid w:val="00370BC7"/>
    <w:rsid w:val="0037153B"/>
    <w:rsid w:val="00371557"/>
    <w:rsid w:val="00373B3F"/>
    <w:rsid w:val="00375B1E"/>
    <w:rsid w:val="00382BC4"/>
    <w:rsid w:val="00397BE1"/>
    <w:rsid w:val="003A08FC"/>
    <w:rsid w:val="003A68FB"/>
    <w:rsid w:val="003B1950"/>
    <w:rsid w:val="003B3D4F"/>
    <w:rsid w:val="003C09D5"/>
    <w:rsid w:val="003D151B"/>
    <w:rsid w:val="003D252A"/>
    <w:rsid w:val="003D5888"/>
    <w:rsid w:val="003D7320"/>
    <w:rsid w:val="003E1F3F"/>
    <w:rsid w:val="003E41B7"/>
    <w:rsid w:val="003E591D"/>
    <w:rsid w:val="003F0014"/>
    <w:rsid w:val="003F479F"/>
    <w:rsid w:val="00403F2F"/>
    <w:rsid w:val="00411FF6"/>
    <w:rsid w:val="00412467"/>
    <w:rsid w:val="004164DD"/>
    <w:rsid w:val="00417189"/>
    <w:rsid w:val="00417F63"/>
    <w:rsid w:val="0042218B"/>
    <w:rsid w:val="004225E8"/>
    <w:rsid w:val="00432B75"/>
    <w:rsid w:val="004347B3"/>
    <w:rsid w:val="00436958"/>
    <w:rsid w:val="004450A7"/>
    <w:rsid w:val="004454AA"/>
    <w:rsid w:val="00452683"/>
    <w:rsid w:val="004537EF"/>
    <w:rsid w:val="00455655"/>
    <w:rsid w:val="00455B59"/>
    <w:rsid w:val="00460BB2"/>
    <w:rsid w:val="00461E36"/>
    <w:rsid w:val="00463F46"/>
    <w:rsid w:val="00475A1E"/>
    <w:rsid w:val="0047771D"/>
    <w:rsid w:val="00482649"/>
    <w:rsid w:val="00487B45"/>
    <w:rsid w:val="00490E1E"/>
    <w:rsid w:val="00497D96"/>
    <w:rsid w:val="004B1C7C"/>
    <w:rsid w:val="004C0DED"/>
    <w:rsid w:val="004C68A7"/>
    <w:rsid w:val="004D2042"/>
    <w:rsid w:val="004D7875"/>
    <w:rsid w:val="004E3694"/>
    <w:rsid w:val="004E3EE8"/>
    <w:rsid w:val="004F1B5A"/>
    <w:rsid w:val="004F1EBB"/>
    <w:rsid w:val="004F23F0"/>
    <w:rsid w:val="004F2BFD"/>
    <w:rsid w:val="004F2E29"/>
    <w:rsid w:val="0051308F"/>
    <w:rsid w:val="005148F2"/>
    <w:rsid w:val="00514BF2"/>
    <w:rsid w:val="005159E8"/>
    <w:rsid w:val="0052152B"/>
    <w:rsid w:val="00527001"/>
    <w:rsid w:val="00536A40"/>
    <w:rsid w:val="0054028C"/>
    <w:rsid w:val="00541941"/>
    <w:rsid w:val="0054496D"/>
    <w:rsid w:val="005517A0"/>
    <w:rsid w:val="0056641F"/>
    <w:rsid w:val="005677DF"/>
    <w:rsid w:val="0057374F"/>
    <w:rsid w:val="005757D0"/>
    <w:rsid w:val="005768F6"/>
    <w:rsid w:val="00580A9B"/>
    <w:rsid w:val="0058518C"/>
    <w:rsid w:val="00585366"/>
    <w:rsid w:val="00590A56"/>
    <w:rsid w:val="005A21C7"/>
    <w:rsid w:val="005A3904"/>
    <w:rsid w:val="005C4ED4"/>
    <w:rsid w:val="005C5AF7"/>
    <w:rsid w:val="005C7850"/>
    <w:rsid w:val="005D04C3"/>
    <w:rsid w:val="005E0C09"/>
    <w:rsid w:val="005F29D3"/>
    <w:rsid w:val="005F5541"/>
    <w:rsid w:val="00607356"/>
    <w:rsid w:val="00607F9F"/>
    <w:rsid w:val="00611639"/>
    <w:rsid w:val="006125AD"/>
    <w:rsid w:val="00615FCC"/>
    <w:rsid w:val="006224B3"/>
    <w:rsid w:val="006248EB"/>
    <w:rsid w:val="00626737"/>
    <w:rsid w:val="006270F2"/>
    <w:rsid w:val="00627A9A"/>
    <w:rsid w:val="0063349B"/>
    <w:rsid w:val="006341D8"/>
    <w:rsid w:val="006445CF"/>
    <w:rsid w:val="00645BF4"/>
    <w:rsid w:val="0065134E"/>
    <w:rsid w:val="00651EAE"/>
    <w:rsid w:val="0067287B"/>
    <w:rsid w:val="00676C32"/>
    <w:rsid w:val="00683A5E"/>
    <w:rsid w:val="006848E1"/>
    <w:rsid w:val="00684A98"/>
    <w:rsid w:val="00686DF4"/>
    <w:rsid w:val="006872E2"/>
    <w:rsid w:val="006944E4"/>
    <w:rsid w:val="006961A3"/>
    <w:rsid w:val="006974AD"/>
    <w:rsid w:val="006A01E5"/>
    <w:rsid w:val="006A08A0"/>
    <w:rsid w:val="006A3D97"/>
    <w:rsid w:val="006A4711"/>
    <w:rsid w:val="006A7757"/>
    <w:rsid w:val="006B1293"/>
    <w:rsid w:val="006B1CC2"/>
    <w:rsid w:val="006B64C4"/>
    <w:rsid w:val="006B76CB"/>
    <w:rsid w:val="006C263D"/>
    <w:rsid w:val="006C522D"/>
    <w:rsid w:val="006D197F"/>
    <w:rsid w:val="006D4E03"/>
    <w:rsid w:val="006E25FF"/>
    <w:rsid w:val="006E341E"/>
    <w:rsid w:val="006F3E5D"/>
    <w:rsid w:val="006F3F47"/>
    <w:rsid w:val="006F7FC0"/>
    <w:rsid w:val="00712071"/>
    <w:rsid w:val="00716B65"/>
    <w:rsid w:val="007322E1"/>
    <w:rsid w:val="007323AF"/>
    <w:rsid w:val="00733002"/>
    <w:rsid w:val="007343D5"/>
    <w:rsid w:val="00737041"/>
    <w:rsid w:val="00737DD2"/>
    <w:rsid w:val="007436D4"/>
    <w:rsid w:val="0075538F"/>
    <w:rsid w:val="00763746"/>
    <w:rsid w:val="007640E2"/>
    <w:rsid w:val="00770042"/>
    <w:rsid w:val="007709B0"/>
    <w:rsid w:val="00771227"/>
    <w:rsid w:val="00771994"/>
    <w:rsid w:val="00773759"/>
    <w:rsid w:val="00785C69"/>
    <w:rsid w:val="00796D15"/>
    <w:rsid w:val="007A45A6"/>
    <w:rsid w:val="007A52F2"/>
    <w:rsid w:val="007B2F1F"/>
    <w:rsid w:val="007D1C4C"/>
    <w:rsid w:val="007D6B37"/>
    <w:rsid w:val="007D73DE"/>
    <w:rsid w:val="007E53A6"/>
    <w:rsid w:val="007E782B"/>
    <w:rsid w:val="007F5D88"/>
    <w:rsid w:val="007F5E86"/>
    <w:rsid w:val="007F612B"/>
    <w:rsid w:val="00803A70"/>
    <w:rsid w:val="00806F5D"/>
    <w:rsid w:val="0081066B"/>
    <w:rsid w:val="0081182F"/>
    <w:rsid w:val="00816FE5"/>
    <w:rsid w:val="0082292D"/>
    <w:rsid w:val="0082387D"/>
    <w:rsid w:val="00836A4A"/>
    <w:rsid w:val="0084426E"/>
    <w:rsid w:val="0085502E"/>
    <w:rsid w:val="0086295F"/>
    <w:rsid w:val="0086544A"/>
    <w:rsid w:val="00866C44"/>
    <w:rsid w:val="008707BD"/>
    <w:rsid w:val="00877522"/>
    <w:rsid w:val="0088076D"/>
    <w:rsid w:val="00887EB4"/>
    <w:rsid w:val="008B261C"/>
    <w:rsid w:val="008B35F8"/>
    <w:rsid w:val="008C4D6E"/>
    <w:rsid w:val="008C62CD"/>
    <w:rsid w:val="008D3657"/>
    <w:rsid w:val="008E5AAC"/>
    <w:rsid w:val="008E7129"/>
    <w:rsid w:val="008F46F6"/>
    <w:rsid w:val="008F7D16"/>
    <w:rsid w:val="00905C86"/>
    <w:rsid w:val="009100F0"/>
    <w:rsid w:val="00911F14"/>
    <w:rsid w:val="009125C4"/>
    <w:rsid w:val="00913352"/>
    <w:rsid w:val="00914D81"/>
    <w:rsid w:val="00914F5D"/>
    <w:rsid w:val="00924D9A"/>
    <w:rsid w:val="00951500"/>
    <w:rsid w:val="00951961"/>
    <w:rsid w:val="00953DA1"/>
    <w:rsid w:val="00954A7E"/>
    <w:rsid w:val="0095794C"/>
    <w:rsid w:val="00967FC4"/>
    <w:rsid w:val="00993DCD"/>
    <w:rsid w:val="00994991"/>
    <w:rsid w:val="00995B7D"/>
    <w:rsid w:val="009A362D"/>
    <w:rsid w:val="009A44E2"/>
    <w:rsid w:val="009A51EE"/>
    <w:rsid w:val="009A65CD"/>
    <w:rsid w:val="009A7928"/>
    <w:rsid w:val="009B0923"/>
    <w:rsid w:val="009B0A9C"/>
    <w:rsid w:val="009B1C9C"/>
    <w:rsid w:val="009B4C14"/>
    <w:rsid w:val="009B5617"/>
    <w:rsid w:val="009C5B63"/>
    <w:rsid w:val="009D64CC"/>
    <w:rsid w:val="009D7053"/>
    <w:rsid w:val="009E24DE"/>
    <w:rsid w:val="009E6DFE"/>
    <w:rsid w:val="009F0817"/>
    <w:rsid w:val="009F3E5E"/>
    <w:rsid w:val="009F42A0"/>
    <w:rsid w:val="00A00A3D"/>
    <w:rsid w:val="00A00AC2"/>
    <w:rsid w:val="00A01FDE"/>
    <w:rsid w:val="00A0713E"/>
    <w:rsid w:val="00A11B32"/>
    <w:rsid w:val="00A13CE3"/>
    <w:rsid w:val="00A15595"/>
    <w:rsid w:val="00A16E46"/>
    <w:rsid w:val="00A17842"/>
    <w:rsid w:val="00A22059"/>
    <w:rsid w:val="00A256B9"/>
    <w:rsid w:val="00A32C53"/>
    <w:rsid w:val="00A35F21"/>
    <w:rsid w:val="00A379D1"/>
    <w:rsid w:val="00A43A1E"/>
    <w:rsid w:val="00A4794C"/>
    <w:rsid w:val="00A52932"/>
    <w:rsid w:val="00A54950"/>
    <w:rsid w:val="00A63287"/>
    <w:rsid w:val="00A73429"/>
    <w:rsid w:val="00A97DB7"/>
    <w:rsid w:val="00AB48E5"/>
    <w:rsid w:val="00AB581B"/>
    <w:rsid w:val="00AD03B5"/>
    <w:rsid w:val="00AD0B12"/>
    <w:rsid w:val="00AD629E"/>
    <w:rsid w:val="00AD78C5"/>
    <w:rsid w:val="00AE65AC"/>
    <w:rsid w:val="00AF18E5"/>
    <w:rsid w:val="00AF3E09"/>
    <w:rsid w:val="00B02D8A"/>
    <w:rsid w:val="00B06A9C"/>
    <w:rsid w:val="00B12D7D"/>
    <w:rsid w:val="00B15801"/>
    <w:rsid w:val="00B21C6D"/>
    <w:rsid w:val="00B27B7B"/>
    <w:rsid w:val="00B33D93"/>
    <w:rsid w:val="00B51584"/>
    <w:rsid w:val="00B52A53"/>
    <w:rsid w:val="00B52D77"/>
    <w:rsid w:val="00B52E2D"/>
    <w:rsid w:val="00B55BDD"/>
    <w:rsid w:val="00B56838"/>
    <w:rsid w:val="00B704E2"/>
    <w:rsid w:val="00B70AF2"/>
    <w:rsid w:val="00B7669A"/>
    <w:rsid w:val="00B80FEF"/>
    <w:rsid w:val="00BA0C7D"/>
    <w:rsid w:val="00BA1EC6"/>
    <w:rsid w:val="00BA2B07"/>
    <w:rsid w:val="00BA4B8B"/>
    <w:rsid w:val="00BB492A"/>
    <w:rsid w:val="00BB5382"/>
    <w:rsid w:val="00BD4F4B"/>
    <w:rsid w:val="00BE1B4F"/>
    <w:rsid w:val="00BE47A6"/>
    <w:rsid w:val="00BE5241"/>
    <w:rsid w:val="00BF39DF"/>
    <w:rsid w:val="00BF6C18"/>
    <w:rsid w:val="00C02C10"/>
    <w:rsid w:val="00C05C79"/>
    <w:rsid w:val="00C07B34"/>
    <w:rsid w:val="00C12CD9"/>
    <w:rsid w:val="00C1751C"/>
    <w:rsid w:val="00C32926"/>
    <w:rsid w:val="00C36880"/>
    <w:rsid w:val="00C40FC8"/>
    <w:rsid w:val="00C461F5"/>
    <w:rsid w:val="00C47733"/>
    <w:rsid w:val="00C50CEC"/>
    <w:rsid w:val="00C5750B"/>
    <w:rsid w:val="00C626DC"/>
    <w:rsid w:val="00C67558"/>
    <w:rsid w:val="00C72478"/>
    <w:rsid w:val="00C84451"/>
    <w:rsid w:val="00CC22CB"/>
    <w:rsid w:val="00CC36A2"/>
    <w:rsid w:val="00CC5080"/>
    <w:rsid w:val="00CD6E57"/>
    <w:rsid w:val="00CE04F5"/>
    <w:rsid w:val="00CE0799"/>
    <w:rsid w:val="00CE121E"/>
    <w:rsid w:val="00CE493B"/>
    <w:rsid w:val="00CE7853"/>
    <w:rsid w:val="00CF2F2C"/>
    <w:rsid w:val="00CF5015"/>
    <w:rsid w:val="00D00C43"/>
    <w:rsid w:val="00D22882"/>
    <w:rsid w:val="00D24067"/>
    <w:rsid w:val="00D264E6"/>
    <w:rsid w:val="00D36EA0"/>
    <w:rsid w:val="00D37AC3"/>
    <w:rsid w:val="00D37F36"/>
    <w:rsid w:val="00D42701"/>
    <w:rsid w:val="00D42FCF"/>
    <w:rsid w:val="00D43BBA"/>
    <w:rsid w:val="00D44A75"/>
    <w:rsid w:val="00D50B82"/>
    <w:rsid w:val="00D57C7D"/>
    <w:rsid w:val="00D61D17"/>
    <w:rsid w:val="00D62E47"/>
    <w:rsid w:val="00D704B7"/>
    <w:rsid w:val="00D70D67"/>
    <w:rsid w:val="00D75EDA"/>
    <w:rsid w:val="00D85DA7"/>
    <w:rsid w:val="00D86A32"/>
    <w:rsid w:val="00D94280"/>
    <w:rsid w:val="00D97FAC"/>
    <w:rsid w:val="00DA3357"/>
    <w:rsid w:val="00DB4B6E"/>
    <w:rsid w:val="00DB5896"/>
    <w:rsid w:val="00DB672B"/>
    <w:rsid w:val="00DD2F0E"/>
    <w:rsid w:val="00DD752B"/>
    <w:rsid w:val="00DD799E"/>
    <w:rsid w:val="00DD7BD0"/>
    <w:rsid w:val="00DE5F58"/>
    <w:rsid w:val="00E00324"/>
    <w:rsid w:val="00E038E5"/>
    <w:rsid w:val="00E10BAC"/>
    <w:rsid w:val="00E152B1"/>
    <w:rsid w:val="00E1788F"/>
    <w:rsid w:val="00E178C7"/>
    <w:rsid w:val="00E24355"/>
    <w:rsid w:val="00E252EA"/>
    <w:rsid w:val="00E27B9A"/>
    <w:rsid w:val="00E27CC3"/>
    <w:rsid w:val="00E30F93"/>
    <w:rsid w:val="00E3268D"/>
    <w:rsid w:val="00E43661"/>
    <w:rsid w:val="00E4476C"/>
    <w:rsid w:val="00E4505D"/>
    <w:rsid w:val="00E61C6C"/>
    <w:rsid w:val="00E671CF"/>
    <w:rsid w:val="00E72834"/>
    <w:rsid w:val="00E82429"/>
    <w:rsid w:val="00E86636"/>
    <w:rsid w:val="00E87CE8"/>
    <w:rsid w:val="00E87FF0"/>
    <w:rsid w:val="00E90F75"/>
    <w:rsid w:val="00E92AF9"/>
    <w:rsid w:val="00E932AB"/>
    <w:rsid w:val="00E95E7D"/>
    <w:rsid w:val="00E97A06"/>
    <w:rsid w:val="00EA06E8"/>
    <w:rsid w:val="00EA7CA6"/>
    <w:rsid w:val="00EB72B4"/>
    <w:rsid w:val="00EC71F4"/>
    <w:rsid w:val="00EE110C"/>
    <w:rsid w:val="00EE2AC6"/>
    <w:rsid w:val="00EE3351"/>
    <w:rsid w:val="00EF4EF8"/>
    <w:rsid w:val="00F1274A"/>
    <w:rsid w:val="00F16A97"/>
    <w:rsid w:val="00F224CB"/>
    <w:rsid w:val="00F271A9"/>
    <w:rsid w:val="00F3625C"/>
    <w:rsid w:val="00F42558"/>
    <w:rsid w:val="00F51ECD"/>
    <w:rsid w:val="00F51FCC"/>
    <w:rsid w:val="00F5240A"/>
    <w:rsid w:val="00F53335"/>
    <w:rsid w:val="00F61120"/>
    <w:rsid w:val="00F61B71"/>
    <w:rsid w:val="00F6200C"/>
    <w:rsid w:val="00F643AD"/>
    <w:rsid w:val="00F725CF"/>
    <w:rsid w:val="00F72BE7"/>
    <w:rsid w:val="00F7411F"/>
    <w:rsid w:val="00F765BB"/>
    <w:rsid w:val="00F76AA5"/>
    <w:rsid w:val="00F77908"/>
    <w:rsid w:val="00F87A1E"/>
    <w:rsid w:val="00F87FF2"/>
    <w:rsid w:val="00F9660D"/>
    <w:rsid w:val="00FA2BDB"/>
    <w:rsid w:val="00FA3C80"/>
    <w:rsid w:val="00FB53F6"/>
    <w:rsid w:val="00FB7DFC"/>
    <w:rsid w:val="00FC072C"/>
    <w:rsid w:val="00FC397D"/>
    <w:rsid w:val="00FC74AE"/>
    <w:rsid w:val="00FD10A2"/>
    <w:rsid w:val="00FD6EB0"/>
    <w:rsid w:val="00FE060F"/>
    <w:rsid w:val="00FE3C39"/>
    <w:rsid w:val="00FF30EA"/>
    <w:rsid w:val="00FF5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E032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2B9D"/>
  </w:style>
  <w:style w:type="paragraph" w:styleId="Kop1">
    <w:name w:val="heading 1"/>
    <w:basedOn w:val="Standaard"/>
    <w:next w:val="Standaard"/>
    <w:qFormat/>
    <w:rsid w:val="00362B9D"/>
    <w:pPr>
      <w:keepNext/>
      <w:outlineLvl w:val="0"/>
    </w:pPr>
    <w:rPr>
      <w:rFonts w:ascii="Univers" w:hAnsi="Univers"/>
      <w:b/>
      <w:sz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6B1C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62B9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362B9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362B9D"/>
  </w:style>
  <w:style w:type="paragraph" w:customStyle="1" w:styleId="Normaal">
    <w:name w:val="Normaal"/>
    <w:qFormat/>
    <w:rsid w:val="00B02D8A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B02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link w:val="Kop4"/>
    <w:uiPriority w:val="9"/>
    <w:semiHidden/>
    <w:rsid w:val="006B1CC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Gemiddeldraster1-accent21">
    <w:name w:val="Gemiddeld raster 1 - accent 21"/>
    <w:basedOn w:val="Standaard"/>
    <w:uiPriority w:val="72"/>
    <w:qFormat/>
    <w:rsid w:val="006B1CC2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12B"/>
  </w:style>
  <w:style w:type="paragraph" w:styleId="Ballontekst">
    <w:name w:val="Balloon Text"/>
    <w:basedOn w:val="Standaard"/>
    <w:link w:val="BallontekstChar"/>
    <w:uiPriority w:val="99"/>
    <w:semiHidden/>
    <w:unhideWhenUsed/>
    <w:rsid w:val="00371557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371557"/>
    <w:rPr>
      <w:rFonts w:ascii="Lucida Grande" w:hAnsi="Lucida Grande" w:cs="Lucida Grande"/>
      <w:sz w:val="18"/>
      <w:szCs w:val="18"/>
      <w:lang w:eastAsia="nl-NL"/>
    </w:rPr>
  </w:style>
  <w:style w:type="character" w:customStyle="1" w:styleId="KoptekstChar">
    <w:name w:val="Koptekst Char"/>
    <w:link w:val="Koptekst"/>
    <w:rsid w:val="005E0C09"/>
  </w:style>
  <w:style w:type="paragraph" w:styleId="Lijst">
    <w:name w:val="List"/>
    <w:basedOn w:val="Standaard"/>
    <w:rsid w:val="006224B3"/>
    <w:pPr>
      <w:ind w:left="283" w:hanging="283"/>
    </w:pPr>
  </w:style>
  <w:style w:type="paragraph" w:styleId="Voetnoottekst">
    <w:name w:val="footnote text"/>
    <w:basedOn w:val="Standaard"/>
    <w:link w:val="VoetnoottekstChar"/>
    <w:semiHidden/>
    <w:rsid w:val="006224B3"/>
    <w:rPr>
      <w:lang w:val="nl-BE"/>
    </w:rPr>
  </w:style>
  <w:style w:type="character" w:customStyle="1" w:styleId="VoetnoottekstChar">
    <w:name w:val="Voetnoottekst Char"/>
    <w:link w:val="Voetnoottekst"/>
    <w:semiHidden/>
    <w:rsid w:val="006224B3"/>
    <w:rPr>
      <w:lang w:val="nl-BE"/>
    </w:rPr>
  </w:style>
  <w:style w:type="paragraph" w:styleId="Lijstalinea">
    <w:name w:val="List Paragraph"/>
    <w:basedOn w:val="Standaard"/>
    <w:uiPriority w:val="72"/>
    <w:qFormat/>
    <w:rsid w:val="004164D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961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961A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961A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1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1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62B9D"/>
  </w:style>
  <w:style w:type="paragraph" w:styleId="Kop1">
    <w:name w:val="heading 1"/>
    <w:basedOn w:val="Standaard"/>
    <w:next w:val="Standaard"/>
    <w:qFormat/>
    <w:rsid w:val="00362B9D"/>
    <w:pPr>
      <w:keepNext/>
      <w:outlineLvl w:val="0"/>
    </w:pPr>
    <w:rPr>
      <w:rFonts w:ascii="Univers" w:hAnsi="Univers"/>
      <w:b/>
      <w:sz w:val="28"/>
    </w:rPr>
  </w:style>
  <w:style w:type="paragraph" w:styleId="Kop4">
    <w:name w:val="heading 4"/>
    <w:basedOn w:val="Standaard"/>
    <w:next w:val="Standaard"/>
    <w:link w:val="Kop4Char"/>
    <w:uiPriority w:val="9"/>
    <w:qFormat/>
    <w:rsid w:val="006B1C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62B9D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362B9D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rsid w:val="00362B9D"/>
  </w:style>
  <w:style w:type="paragraph" w:customStyle="1" w:styleId="Normaal">
    <w:name w:val="Normaal"/>
    <w:qFormat/>
    <w:rsid w:val="00B02D8A"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table" w:styleId="Tabelraster">
    <w:name w:val="Table Grid"/>
    <w:basedOn w:val="Standaardtabel"/>
    <w:uiPriority w:val="59"/>
    <w:rsid w:val="00B02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link w:val="Kop4"/>
    <w:uiPriority w:val="9"/>
    <w:semiHidden/>
    <w:rsid w:val="006B1CC2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Gemiddeldraster1-accent21">
    <w:name w:val="Gemiddeld raster 1 - accent 21"/>
    <w:basedOn w:val="Standaard"/>
    <w:uiPriority w:val="72"/>
    <w:qFormat/>
    <w:rsid w:val="006B1CC2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612B"/>
  </w:style>
  <w:style w:type="paragraph" w:styleId="Ballontekst">
    <w:name w:val="Balloon Text"/>
    <w:basedOn w:val="Standaard"/>
    <w:link w:val="BallontekstChar"/>
    <w:uiPriority w:val="99"/>
    <w:semiHidden/>
    <w:unhideWhenUsed/>
    <w:rsid w:val="00371557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371557"/>
    <w:rPr>
      <w:rFonts w:ascii="Lucida Grande" w:hAnsi="Lucida Grande" w:cs="Lucida Grande"/>
      <w:sz w:val="18"/>
      <w:szCs w:val="18"/>
      <w:lang w:eastAsia="nl-NL"/>
    </w:rPr>
  </w:style>
  <w:style w:type="character" w:customStyle="1" w:styleId="KoptekstChar">
    <w:name w:val="Koptekst Char"/>
    <w:link w:val="Koptekst"/>
    <w:rsid w:val="005E0C09"/>
  </w:style>
  <w:style w:type="paragraph" w:styleId="Lijst">
    <w:name w:val="List"/>
    <w:basedOn w:val="Standaard"/>
    <w:rsid w:val="006224B3"/>
    <w:pPr>
      <w:ind w:left="283" w:hanging="283"/>
    </w:pPr>
  </w:style>
  <w:style w:type="paragraph" w:styleId="Voetnoottekst">
    <w:name w:val="footnote text"/>
    <w:basedOn w:val="Standaard"/>
    <w:link w:val="VoetnoottekstChar"/>
    <w:semiHidden/>
    <w:rsid w:val="006224B3"/>
    <w:rPr>
      <w:lang w:val="nl-BE"/>
    </w:rPr>
  </w:style>
  <w:style w:type="character" w:customStyle="1" w:styleId="VoetnoottekstChar">
    <w:name w:val="Voetnoottekst Char"/>
    <w:link w:val="Voetnoottekst"/>
    <w:semiHidden/>
    <w:rsid w:val="006224B3"/>
    <w:rPr>
      <w:lang w:val="nl-BE"/>
    </w:rPr>
  </w:style>
  <w:style w:type="paragraph" w:styleId="Lijstalinea">
    <w:name w:val="List Paragraph"/>
    <w:basedOn w:val="Standaard"/>
    <w:uiPriority w:val="72"/>
    <w:qFormat/>
    <w:rsid w:val="004164D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961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961A3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961A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961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961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.van.den.boogaard\Desktop\Laura\briefsjabloo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68B434A32FC489322DE9FD02EE865" ma:contentTypeVersion="5" ma:contentTypeDescription="Een nieuw document maken." ma:contentTypeScope="" ma:versionID="469e5624ae1e8f09ff2a1dd4ba6869ad">
  <xsd:schema xmlns:xsd="http://www.w3.org/2001/XMLSchema" xmlns:xs="http://www.w3.org/2001/XMLSchema" xmlns:p="http://schemas.microsoft.com/office/2006/metadata/properties" xmlns:ns2="a141b2e0-e87d-4182-b331-1ab5cb3090e1" xmlns:ns3="a425325a-c415-4097-8cd5-687e47d22a04" targetNamespace="http://schemas.microsoft.com/office/2006/metadata/properties" ma:root="true" ma:fieldsID="4d011b705fb4755b201498857b22fcc7" ns2:_="" ns3:_="">
    <xsd:import namespace="a141b2e0-e87d-4182-b331-1ab5cb3090e1"/>
    <xsd:import namespace="a425325a-c415-4097-8cd5-687e47d22a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igratie" minOccurs="0"/>
                <xsd:element ref="ns3:migratie_x0020_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1b2e0-e87d-4182-b331-1ab5cb309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325a-c415-4097-8cd5-687e47d22a04" elementFormDefault="qualified">
    <xsd:import namespace="http://schemas.microsoft.com/office/2006/documentManagement/types"/>
    <xsd:import namespace="http://schemas.microsoft.com/office/infopath/2007/PartnerControls"/>
    <xsd:element name="migratie" ma:index="11" nillable="true" ma:displayName="migratie" ma:default="0" ma:internalName="migratie">
      <xsd:simpleType>
        <xsd:restriction base="dms:Boolean"/>
      </xsd:simpleType>
    </xsd:element>
    <xsd:element name="migratie_x0020_G" ma:index="12" nillable="true" ma:displayName="migratie G" ma:internalName="migratie_x0020_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e xmlns="a425325a-c415-4097-8cd5-687e47d22a04">false</migratie>
    <migratie_x0020_G xmlns="a425325a-c415-4097-8cd5-687e47d22a04">
      <Url xsi:nil="true"/>
      <Description xsi:nil="true"/>
    </migratie_x0020_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6B05F-5659-4C98-BF7B-E86A0D27B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1b2e0-e87d-4182-b331-1ab5cb3090e1"/>
    <ds:schemaRef ds:uri="a425325a-c415-4097-8cd5-687e47d22a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B123D-DE0E-45D1-88BC-80C26FFA53D7}">
  <ds:schemaRefs>
    <ds:schemaRef ds:uri="http://purl.org/dc/dcmitype/"/>
    <ds:schemaRef ds:uri="http://purl.org/dc/elements/1.1/"/>
    <ds:schemaRef ds:uri="a141b2e0-e87d-4182-b331-1ab5cb3090e1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425325a-c415-4097-8cd5-687e47d22a04"/>
  </ds:schemaRefs>
</ds:datastoreItem>
</file>

<file path=customXml/itemProps3.xml><?xml version="1.0" encoding="utf-8"?>
<ds:datastoreItem xmlns:ds="http://schemas.openxmlformats.org/officeDocument/2006/customXml" ds:itemID="{D29C3E32-86A3-42C0-881E-EF859AC916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9BB7A-849B-4BFE-8FCE-1D7D847A3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briefsjabloon</Template>
  <TotalTime>2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INTERN MEMO</vt:lpstr>
      <vt:lpstr>INTERN MEMO</vt:lpstr>
    </vt:vector>
  </TitlesOfParts>
  <Company>GT Software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 MEMO</dc:title>
  <dc:creator>Laura van den Boogaard</dc:creator>
  <cp:lastModifiedBy>Rusch - Jeeninga, Ellen</cp:lastModifiedBy>
  <cp:revision>4</cp:revision>
  <cp:lastPrinted>2015-06-05T11:32:00Z</cp:lastPrinted>
  <dcterms:created xsi:type="dcterms:W3CDTF">2018-11-23T11:33:00Z</dcterms:created>
  <dcterms:modified xsi:type="dcterms:W3CDTF">2019-10-10T16:31:00Z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0x01010085868B434A32FC489322DE9FD02EE865</vt:lpwstr>
  </property>
</Properties>
</file>